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="0036668A" w:rsidRPr="0036668A" w14:paraId="086B13A2" w14:textId="77777777" w:rsidTr="3EE13E5D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ACDEE" w14:textId="6904A4B4" w:rsidR="0036668A" w:rsidRPr="0036668A" w:rsidRDefault="0036668A" w:rsidP="00E71C26">
            <w:pPr>
              <w:pStyle w:val="NKBVKop1"/>
              <w:framePr w:hSpace="0" w:wrap="auto" w:vAnchor="margin" w:hAnchor="text" w:yAlign="inline"/>
            </w:pPr>
            <w:r>
              <w:t>Voorblad PVB</w:t>
            </w:r>
            <w:r w:rsidR="00F41BCD">
              <w:t xml:space="preserve"> </w:t>
            </w:r>
            <w:r w:rsidR="004416E2">
              <w:t xml:space="preserve">Sportkliminstructeur 3 </w:t>
            </w:r>
            <w:r w:rsidR="007C19E3">
              <w:t>out</w:t>
            </w:r>
            <w:r w:rsidR="004416E2">
              <w:t xml:space="preserve">door </w:t>
            </w:r>
            <w:r w:rsidR="00C00F1E">
              <w:t>voorklimmen</w:t>
            </w:r>
            <w:r w:rsidR="00A833E8">
              <w:t xml:space="preserve"> single-pitch</w:t>
            </w:r>
          </w:p>
        </w:tc>
      </w:tr>
      <w:tr w:rsidR="0036668A" w:rsidRPr="0036668A" w14:paraId="6AA102CE" w14:textId="77777777" w:rsidTr="3EE13E5D">
        <w:tc>
          <w:tcPr>
            <w:tcW w:w="2094" w:type="pct"/>
            <w:tcBorders>
              <w:top w:val="single" w:sz="4" w:space="0" w:color="auto"/>
            </w:tcBorders>
            <w:shd w:val="clear" w:color="auto" w:fill="E7E6E6" w:themeFill="background2"/>
          </w:tcPr>
          <w:p w14:paraId="0EDCDE1C" w14:textId="77777777" w:rsidR="0036668A" w:rsidRPr="004416E2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Datum:</w:t>
            </w:r>
          </w:p>
          <w:p w14:paraId="4A418AC0" w14:textId="77777777" w:rsidR="0036668A" w:rsidRPr="004416E2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Naam beoordelaar:</w:t>
            </w:r>
          </w:p>
          <w:p w14:paraId="4F74B287" w14:textId="77777777" w:rsidR="0036668A" w:rsidRPr="004416E2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4AF1C985" w14:textId="77777777" w:rsidR="0036668A" w:rsidRPr="004416E2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Naam kandidaat:</w:t>
            </w:r>
          </w:p>
          <w:p w14:paraId="38CCE369" w14:textId="77777777" w:rsidR="0036668A" w:rsidRPr="004416E2" w:rsidRDefault="0036668A" w:rsidP="00E71C26">
            <w:pPr>
              <w:rPr>
                <w:b/>
                <w:bCs/>
                <w:sz w:val="16"/>
                <w:szCs w:val="16"/>
              </w:rPr>
            </w:pPr>
          </w:p>
          <w:p w14:paraId="273D02CC" w14:textId="77777777" w:rsidR="0036668A" w:rsidRPr="004416E2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Lidnummer kandidaat:</w:t>
            </w:r>
          </w:p>
        </w:tc>
      </w:tr>
      <w:tr w:rsidR="00CC3E62" w:rsidRPr="0036668A" w14:paraId="7172E23F" w14:textId="77777777" w:rsidTr="3EE13E5D">
        <w:tc>
          <w:tcPr>
            <w:tcW w:w="4538" w:type="pct"/>
            <w:gridSpan w:val="2"/>
          </w:tcPr>
          <w:p w14:paraId="3DF5899A" w14:textId="77777777" w:rsidR="00CC3E62" w:rsidRPr="004416E2" w:rsidRDefault="00CC3E62" w:rsidP="00E71C26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Afnamecondities</w:t>
            </w:r>
          </w:p>
        </w:tc>
        <w:tc>
          <w:tcPr>
            <w:tcW w:w="462" w:type="pct"/>
            <w:vAlign w:val="center"/>
          </w:tcPr>
          <w:p w14:paraId="0FACC0F3" w14:textId="77777777" w:rsidR="00CC3E62" w:rsidRPr="00013CB4" w:rsidRDefault="00CC3E62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895E10" w:rsidRPr="0036668A" w14:paraId="11334E30" w14:textId="77777777" w:rsidTr="3EE13E5D">
        <w:tc>
          <w:tcPr>
            <w:tcW w:w="12710" w:type="dxa"/>
            <w:gridSpan w:val="2"/>
          </w:tcPr>
          <w:p w14:paraId="37285C62" w14:textId="51ABD770" w:rsidR="003D09D9" w:rsidRDefault="003D09D9" w:rsidP="3EE13E5D">
            <w:pPr>
              <w:rPr>
                <w:sz w:val="16"/>
                <w:szCs w:val="16"/>
              </w:rPr>
            </w:pPr>
            <w:r w:rsidRPr="3EE13E5D">
              <w:rPr>
                <w:sz w:val="16"/>
                <w:szCs w:val="16"/>
              </w:rPr>
              <w:t>Het portfolio is compleet</w:t>
            </w:r>
          </w:p>
        </w:tc>
        <w:sdt>
          <w:sdtPr>
            <w:rPr>
              <w:sz w:val="18"/>
              <w:szCs w:val="18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62A5E446" w14:textId="77777777" w:rsidR="00895E10" w:rsidRPr="00013CB4" w:rsidRDefault="00A1437D" w:rsidP="00E71C2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36668A" w14:paraId="79D99AE1" w14:textId="77777777" w:rsidTr="3EE13E5D">
        <w:tc>
          <w:tcPr>
            <w:tcW w:w="2094" w:type="pct"/>
          </w:tcPr>
          <w:p w14:paraId="03D6C40D" w14:textId="77777777" w:rsidR="0036668A" w:rsidRPr="004416E2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</w:tcPr>
          <w:p w14:paraId="612BD40D" w14:textId="77777777" w:rsidR="0036668A" w:rsidRPr="004416E2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Werkproces</w:t>
            </w:r>
            <w:r w:rsidR="00090D5C" w:rsidRPr="004416E2">
              <w:rPr>
                <w:b/>
                <w:bCs/>
                <w:sz w:val="16"/>
                <w:szCs w:val="16"/>
              </w:rPr>
              <w:t>sen</w:t>
            </w:r>
          </w:p>
        </w:tc>
        <w:tc>
          <w:tcPr>
            <w:tcW w:w="462" w:type="pct"/>
            <w:vAlign w:val="center"/>
          </w:tcPr>
          <w:p w14:paraId="6972F2CD" w14:textId="77777777" w:rsidR="0036668A" w:rsidRPr="00013CB4" w:rsidRDefault="002F64DC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36668A" w:rsidRPr="0036668A" w14:paraId="3ACB0E58" w14:textId="77777777" w:rsidTr="3EE13E5D">
        <w:tc>
          <w:tcPr>
            <w:tcW w:w="5865" w:type="dxa"/>
            <w:vMerge w:val="restart"/>
          </w:tcPr>
          <w:p w14:paraId="2C17A5F9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sz w:val="16"/>
                <w:szCs w:val="16"/>
              </w:rPr>
              <w:t>3.1 Geven van lessen</w:t>
            </w:r>
          </w:p>
        </w:tc>
        <w:tc>
          <w:tcPr>
            <w:tcW w:w="2444" w:type="pct"/>
            <w:vAlign w:val="bottom"/>
          </w:tcPr>
          <w:p w14:paraId="2246FB3B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3.1.1 Begeleidt en informeert klimmers en andere betrokkenen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1820BBA3" w14:textId="77777777" w:rsidR="0036668A" w:rsidRPr="00013CB4" w:rsidRDefault="008414A5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36668A" w14:paraId="42BD308F" w14:textId="77777777" w:rsidTr="3EE13E5D">
        <w:tc>
          <w:tcPr>
            <w:tcW w:w="5865" w:type="dxa"/>
            <w:vMerge/>
          </w:tcPr>
          <w:p w14:paraId="1AF20D4E" w14:textId="77777777" w:rsidR="0036668A" w:rsidRPr="004416E2" w:rsidRDefault="0036668A" w:rsidP="00E71C26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bottom"/>
          </w:tcPr>
          <w:p w14:paraId="52F519D0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3.1.2 Bereidt lessen voor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1FEC2E69" w14:textId="77777777" w:rsidR="0036668A" w:rsidRPr="00013CB4" w:rsidRDefault="000B321A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36668A" w14:paraId="6A00B253" w14:textId="77777777" w:rsidTr="3EE13E5D">
        <w:tc>
          <w:tcPr>
            <w:tcW w:w="5865" w:type="dxa"/>
            <w:vMerge/>
          </w:tcPr>
          <w:p w14:paraId="6EFCC38D" w14:textId="77777777" w:rsidR="0036668A" w:rsidRPr="004416E2" w:rsidRDefault="0036668A" w:rsidP="00E71C26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bottom"/>
          </w:tcPr>
          <w:p w14:paraId="71E6DDBF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3.1.3 Voert lessen uit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40D5ED62" w14:textId="77777777" w:rsidR="0036668A" w:rsidRPr="00013CB4" w:rsidRDefault="000B321A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36668A" w14:paraId="0806BE2F" w14:textId="77777777" w:rsidTr="3EE13E5D">
        <w:tc>
          <w:tcPr>
            <w:tcW w:w="5865" w:type="dxa"/>
            <w:vMerge/>
          </w:tcPr>
          <w:p w14:paraId="37C5FF4E" w14:textId="77777777" w:rsidR="0036668A" w:rsidRPr="004416E2" w:rsidRDefault="0036668A" w:rsidP="00E71C26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bottom"/>
          </w:tcPr>
          <w:p w14:paraId="41E0356B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3.1.4 Evalueert lessen en reflecteert op eigen handelen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16334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516E1ACB" w14:textId="77777777" w:rsidR="0036668A" w:rsidRPr="00013CB4" w:rsidRDefault="000B321A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90D5C" w:rsidRPr="0036668A" w14:paraId="76B792A1" w14:textId="77777777" w:rsidTr="3EE13E5D">
        <w:tc>
          <w:tcPr>
            <w:tcW w:w="2094" w:type="pct"/>
          </w:tcPr>
          <w:p w14:paraId="05BABBCA" w14:textId="565E547E" w:rsidR="00090D5C" w:rsidRPr="004416E2" w:rsidRDefault="07E983C4" w:rsidP="00E71C26">
            <w:pPr>
              <w:rPr>
                <w:b/>
                <w:bCs/>
                <w:sz w:val="16"/>
                <w:szCs w:val="16"/>
              </w:rPr>
            </w:pPr>
            <w:r w:rsidRPr="3EE13E5D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  <w:vAlign w:val="bottom"/>
          </w:tcPr>
          <w:p w14:paraId="67C2D606" w14:textId="77777777" w:rsidR="00090D5C" w:rsidRPr="004416E2" w:rsidRDefault="00090D5C" w:rsidP="00E71C26">
            <w:pPr>
              <w:rPr>
                <w:rStyle w:val="normaltextrun"/>
                <w:rFonts w:cs="Segoe UI"/>
                <w:b/>
                <w:bCs/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b/>
                <w:bCs/>
                <w:sz w:val="16"/>
                <w:szCs w:val="16"/>
              </w:rPr>
              <w:t>Werkprocessen</w:t>
            </w:r>
          </w:p>
        </w:tc>
        <w:tc>
          <w:tcPr>
            <w:tcW w:w="462" w:type="pct"/>
            <w:vAlign w:val="center"/>
          </w:tcPr>
          <w:p w14:paraId="38999360" w14:textId="77777777" w:rsidR="00090D5C" w:rsidRPr="00090D5C" w:rsidRDefault="00090D5C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90D5C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36668A" w:rsidRPr="0036668A" w14:paraId="5ECF7B9F" w14:textId="77777777" w:rsidTr="3EE13E5D">
        <w:tc>
          <w:tcPr>
            <w:tcW w:w="5865" w:type="dxa"/>
            <w:vMerge w:val="restart"/>
          </w:tcPr>
          <w:p w14:paraId="7B8112A3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sz w:val="16"/>
                <w:szCs w:val="16"/>
              </w:rPr>
              <w:t>3.4 Aansturen van assisterend sportkader</w:t>
            </w:r>
          </w:p>
        </w:tc>
        <w:tc>
          <w:tcPr>
            <w:tcW w:w="2444" w:type="pct"/>
            <w:vAlign w:val="center"/>
          </w:tcPr>
          <w:p w14:paraId="21B4E3A3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3.4.1 Begeleidt assisterend sportkader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99996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338DB7C3" w14:textId="77777777" w:rsidR="0036668A" w:rsidRPr="00013CB4" w:rsidRDefault="000B321A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36668A" w14:paraId="291D3BD4" w14:textId="77777777" w:rsidTr="3EE13E5D">
        <w:tc>
          <w:tcPr>
            <w:tcW w:w="5865" w:type="dxa"/>
            <w:vMerge/>
          </w:tcPr>
          <w:p w14:paraId="58C65D0D" w14:textId="77777777" w:rsidR="0036668A" w:rsidRPr="004416E2" w:rsidRDefault="0036668A" w:rsidP="00E71C26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center"/>
          </w:tcPr>
          <w:p w14:paraId="4CEC90D7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3.4.2 Informeert en geeft opdrachten aan assisterend sportkader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159223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A7D6F22" w14:textId="77777777" w:rsidR="0036668A" w:rsidRPr="00013CB4" w:rsidRDefault="000B321A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36668A" w14:paraId="122759A8" w14:textId="77777777" w:rsidTr="3EE13E5D">
        <w:tc>
          <w:tcPr>
            <w:tcW w:w="5865" w:type="dxa"/>
            <w:vMerge/>
          </w:tcPr>
          <w:p w14:paraId="618CEAA3" w14:textId="77777777" w:rsidR="0036668A" w:rsidRPr="004416E2" w:rsidRDefault="0036668A" w:rsidP="00E71C26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center"/>
          </w:tcPr>
          <w:p w14:paraId="76125903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3.4.3 Evalueert de aansturing en reflecteert op eigen handelen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03192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38EDB436" w14:textId="77777777" w:rsidR="0036668A" w:rsidRPr="00013CB4" w:rsidRDefault="000B321A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90D5C" w:rsidRPr="0036668A" w14:paraId="1A2242E2" w14:textId="77777777" w:rsidTr="3EE13E5D">
        <w:tc>
          <w:tcPr>
            <w:tcW w:w="2094" w:type="pct"/>
          </w:tcPr>
          <w:p w14:paraId="0AA733F0" w14:textId="41EA274A" w:rsidR="00090D5C" w:rsidRPr="004416E2" w:rsidRDefault="357F9A32" w:rsidP="00E71C26">
            <w:pPr>
              <w:rPr>
                <w:b/>
                <w:bCs/>
                <w:sz w:val="16"/>
                <w:szCs w:val="16"/>
              </w:rPr>
            </w:pPr>
            <w:r w:rsidRPr="3EE13E5D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  <w:vAlign w:val="bottom"/>
          </w:tcPr>
          <w:p w14:paraId="4B80309D" w14:textId="77777777" w:rsidR="00090D5C" w:rsidRPr="004416E2" w:rsidRDefault="00090D5C" w:rsidP="00E71C26">
            <w:pPr>
              <w:rPr>
                <w:rStyle w:val="normaltextrun"/>
                <w:rFonts w:cs="Segoe UI"/>
                <w:b/>
                <w:bCs/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b/>
                <w:bCs/>
                <w:sz w:val="16"/>
                <w:szCs w:val="16"/>
              </w:rPr>
              <w:t>Werkprocessen</w:t>
            </w:r>
          </w:p>
        </w:tc>
        <w:tc>
          <w:tcPr>
            <w:tcW w:w="462" w:type="pct"/>
            <w:vAlign w:val="center"/>
          </w:tcPr>
          <w:p w14:paraId="0FD5DA3E" w14:textId="77777777" w:rsidR="00090D5C" w:rsidRPr="00090D5C" w:rsidRDefault="00090D5C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90D5C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="0036668A" w:rsidRPr="0036668A" w14:paraId="3DE17FAF" w14:textId="77777777" w:rsidTr="3EE13E5D">
        <w:tc>
          <w:tcPr>
            <w:tcW w:w="5865" w:type="dxa"/>
            <w:vMerge w:val="restart"/>
            <w:tcBorders>
              <w:bottom w:val="single" w:sz="4" w:space="0" w:color="auto"/>
            </w:tcBorders>
          </w:tcPr>
          <w:p w14:paraId="2F6CA115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sz w:val="16"/>
                <w:szCs w:val="16"/>
              </w:rPr>
              <w:t>3.5 Afnemen van klimvaardigheidstoetsen</w:t>
            </w:r>
          </w:p>
        </w:tc>
        <w:tc>
          <w:tcPr>
            <w:tcW w:w="2444" w:type="pct"/>
            <w:vAlign w:val="bottom"/>
          </w:tcPr>
          <w:p w14:paraId="756C7951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3.5.1 Begeleidt en informeert klimmers en andere betrokkenen bij klimvaardigheidstoetsen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576940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5D771EB2" w14:textId="77777777" w:rsidR="0036668A" w:rsidRPr="00013CB4" w:rsidRDefault="000B321A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36668A" w14:paraId="617D297A" w14:textId="77777777" w:rsidTr="3EE13E5D">
        <w:tc>
          <w:tcPr>
            <w:tcW w:w="5865" w:type="dxa"/>
            <w:vMerge/>
          </w:tcPr>
          <w:p w14:paraId="0EEC416E" w14:textId="77777777" w:rsidR="0036668A" w:rsidRPr="004416E2" w:rsidRDefault="0036668A" w:rsidP="00E71C26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bottom"/>
          </w:tcPr>
          <w:p w14:paraId="1896DF2C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3.5.2 Bereidt klimvaardigheidstoetsen voor en neemt ze af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868872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6EFC5606" w14:textId="77777777" w:rsidR="0036668A" w:rsidRPr="00013CB4" w:rsidRDefault="000B321A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6668A" w:rsidRPr="0036668A" w14:paraId="4467F600" w14:textId="77777777" w:rsidTr="3EE13E5D">
        <w:tc>
          <w:tcPr>
            <w:tcW w:w="5865" w:type="dxa"/>
            <w:vMerge/>
            <w:tcBorders>
              <w:bottom w:val="single" w:sz="4" w:space="0" w:color="auto"/>
            </w:tcBorders>
          </w:tcPr>
          <w:p w14:paraId="19AD0C8F" w14:textId="77777777" w:rsidR="0036668A" w:rsidRPr="004416E2" w:rsidRDefault="0036668A" w:rsidP="00E71C26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Borders>
              <w:bottom w:val="single" w:sz="4" w:space="0" w:color="auto"/>
            </w:tcBorders>
            <w:vAlign w:val="bottom"/>
          </w:tcPr>
          <w:p w14:paraId="1EC77842" w14:textId="77777777" w:rsidR="0036668A" w:rsidRPr="004416E2" w:rsidRDefault="0036668A" w:rsidP="00E71C26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3.5.3 Evalueert de afname van klimvaardigheidstoetsen en reflecteert op eigen handelen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46450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Borders>
                  <w:bottom w:val="single" w:sz="4" w:space="0" w:color="auto"/>
                </w:tcBorders>
                <w:vAlign w:val="center"/>
              </w:tcPr>
              <w:p w14:paraId="655D3931" w14:textId="77777777" w:rsidR="0036668A" w:rsidRPr="00013CB4" w:rsidRDefault="000B321A" w:rsidP="00E71C26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36B0B" w:rsidRPr="0036668A" w14:paraId="2B65361F" w14:textId="77777777" w:rsidTr="3EE13E5D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</w:tcPr>
          <w:p w14:paraId="1BE41214" w14:textId="77777777" w:rsidR="004416E2" w:rsidRDefault="004416E2" w:rsidP="00E71C26">
            <w:pPr>
              <w:rPr>
                <w:b/>
                <w:bCs/>
                <w:sz w:val="16"/>
                <w:szCs w:val="16"/>
              </w:rPr>
            </w:pPr>
          </w:p>
          <w:p w14:paraId="60487EA7" w14:textId="2DDD3FC4" w:rsidR="00036B0B" w:rsidRPr="004416E2" w:rsidRDefault="00F927F1" w:rsidP="00E71C26">
            <w:pPr>
              <w:rPr>
                <w:rStyle w:val="normaltextrun"/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82FADEC" w14:textId="77777777" w:rsidR="00036B0B" w:rsidRDefault="00036B0B" w:rsidP="00E71C26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302E19" w14:textId="77777777" w:rsidR="00D12327" w:rsidRPr="00013CB4" w:rsidRDefault="00D12327" w:rsidP="00E71C2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036B0B" w:rsidRPr="0036668A" w14:paraId="32543A3C" w14:textId="77777777" w:rsidTr="3EE13E5D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vAlign w:val="bottom"/>
          </w:tcPr>
          <w:p w14:paraId="64DA1036" w14:textId="77777777" w:rsidR="00036B0B" w:rsidRPr="004416E2" w:rsidRDefault="00036B0B" w:rsidP="00E71C26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Handtekening beoordelaar</w:t>
            </w:r>
          </w:p>
          <w:p w14:paraId="1CACD65D" w14:textId="77777777" w:rsidR="0000222A" w:rsidRPr="004416E2" w:rsidRDefault="0000222A" w:rsidP="00E71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vAlign w:val="center"/>
          </w:tcPr>
          <w:p w14:paraId="2DA87318" w14:textId="77777777" w:rsidR="00036B0B" w:rsidRPr="00013CB4" w:rsidRDefault="00036B0B" w:rsidP="00E71C2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44AD375" w14:textId="77777777" w:rsidR="00DA2555" w:rsidRDefault="00DA2555">
      <w:pPr>
        <w:rPr>
          <w:sz w:val="20"/>
          <w:szCs w:val="20"/>
        </w:rPr>
      </w:pPr>
    </w:p>
    <w:p w14:paraId="6155E537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374767C4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0E1861AD" w14:textId="77777777" w:rsidR="004416E2" w:rsidRDefault="004416E2" w:rsidP="004416E2">
      <w:pPr>
        <w:pStyle w:val="NKBVKop1"/>
        <w:framePr w:wrap="around" w:hAnchor="page" w:x="2368" w:y="1885"/>
      </w:pPr>
      <w:r>
        <w:t>Instructie invullen beoordelingsformulier</w:t>
      </w:r>
    </w:p>
    <w:p w14:paraId="49649C8D" w14:textId="77777777" w:rsidR="00E93CE4" w:rsidRDefault="00E93CE4"/>
    <w:p w14:paraId="21CB2009" w14:textId="77777777" w:rsidR="004416E2" w:rsidRDefault="004416E2"/>
    <w:p w14:paraId="33D6989A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Ga uit van het niveau van een beginnend, maar competent beroepsbeoefenaar. </w:t>
      </w:r>
    </w:p>
    <w:p w14:paraId="4AA91B72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14:paraId="548EB38A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Gebruik hierbij de resultaatcriteria als uitgangspunt. </w:t>
      </w:r>
    </w:p>
    <w:p w14:paraId="018A87C8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14:paraId="3A87C48B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14:paraId="058BEDE1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14:paraId="64318676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14:paraId="5B003FC5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14:paraId="339B5FC7" w14:textId="77777777" w:rsidR="00E744EC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14:paraId="6AB62EC1" w14:textId="77777777" w:rsidR="00877670" w:rsidRPr="00804079" w:rsidRDefault="00877670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14:paraId="6A2C9DAB" w14:textId="77777777" w:rsidR="00804079" w:rsidRDefault="00804079" w:rsidP="00804079">
      <w:pPr>
        <w:pStyle w:val="Lijstalinea"/>
        <w:spacing w:after="160" w:line="259" w:lineRule="auto"/>
      </w:pPr>
    </w:p>
    <w:p w14:paraId="4CA9971E" w14:textId="77777777" w:rsidR="002D2341" w:rsidRDefault="00DA2555" w:rsidP="00804079">
      <w:pPr>
        <w:pStyle w:val="Lijstalinea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14:paraId="21172641" w14:textId="77777777" w:rsidR="007610A2" w:rsidRDefault="007610A2">
      <w:pPr>
        <w:rPr>
          <w:sz w:val="20"/>
          <w:szCs w:val="20"/>
        </w:rPr>
      </w:pPr>
    </w:p>
    <w:p w14:paraId="1023429D" w14:textId="77777777" w:rsidR="007610A2" w:rsidRDefault="007610A2" w:rsidP="007610A2">
      <w:pPr>
        <w:spacing w:after="160" w:line="259" w:lineRule="auto"/>
        <w:rPr>
          <w:sz w:val="20"/>
          <w:szCs w:val="20"/>
        </w:rPr>
      </w:pPr>
    </w:p>
    <w:p w14:paraId="33BF40F3" w14:textId="77777777" w:rsidR="007610A2" w:rsidRPr="0036668A" w:rsidRDefault="007610A2" w:rsidP="007610A2">
      <w:pPr>
        <w:pStyle w:val="NKBVKop1"/>
        <w:framePr w:wrap="around"/>
      </w:pPr>
      <w:r w:rsidRPr="004416E2">
        <w:t>3.1 Geven van lessen</w:t>
      </w:r>
    </w:p>
    <w:p w14:paraId="08F4D16D" w14:textId="77777777" w:rsidR="0038490F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4416E2" w:rsidRPr="0036668A" w14:paraId="010392AE" w14:textId="77777777" w:rsidTr="009E063C">
        <w:tc>
          <w:tcPr>
            <w:tcW w:w="5000" w:type="pct"/>
            <w:gridSpan w:val="3"/>
            <w:shd w:val="clear" w:color="auto" w:fill="70AD47" w:themeFill="accent6"/>
          </w:tcPr>
          <w:p w14:paraId="0EBCEE03" w14:textId="77777777" w:rsidR="004416E2" w:rsidRPr="0036668A" w:rsidRDefault="004416E2" w:rsidP="009E063C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3.1.1 Begeleidt en informeert klimmers en andere</w:t>
            </w:r>
            <w:r w:rsidRPr="0036668A">
              <w:rPr>
                <w:b/>
                <w:bCs/>
                <w:sz w:val="20"/>
                <w:szCs w:val="20"/>
              </w:rPr>
              <w:t xml:space="preserve"> </w:t>
            </w:r>
            <w:r w:rsidRPr="00BB551A">
              <w:rPr>
                <w:b/>
                <w:bCs/>
                <w:sz w:val="20"/>
                <w:szCs w:val="20"/>
              </w:rPr>
              <w:t>betrokkenen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4416E2" w:rsidRPr="0036668A" w14:paraId="71AF9083" w14:textId="77777777" w:rsidTr="009E063C">
        <w:tc>
          <w:tcPr>
            <w:tcW w:w="2537" w:type="pct"/>
            <w:shd w:val="clear" w:color="auto" w:fill="E7E6E6" w:themeFill="background2"/>
          </w:tcPr>
          <w:p w14:paraId="011EC96C" w14:textId="77777777" w:rsidR="004416E2" w:rsidRPr="0036668A" w:rsidRDefault="004416E2" w:rsidP="009E063C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1521EE28" w14:textId="77777777" w:rsidR="004416E2" w:rsidRPr="0036668A" w:rsidRDefault="004416E2" w:rsidP="009E063C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51BA432A" w14:textId="77777777" w:rsidR="004416E2" w:rsidRPr="0036668A" w:rsidRDefault="004416E2" w:rsidP="009E063C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4416E2" w:rsidRPr="0036668A" w14:paraId="3FB8A5EE" w14:textId="77777777" w:rsidTr="009E063C">
        <w:tc>
          <w:tcPr>
            <w:tcW w:w="2537" w:type="pct"/>
          </w:tcPr>
          <w:p w14:paraId="7747E979" w14:textId="77777777" w:rsidR="004416E2" w:rsidRPr="0036668A" w:rsidRDefault="004416E2" w:rsidP="009E063C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afspraken met de klimmers en andere betrokkenen en komt ze na. </w:t>
            </w:r>
          </w:p>
        </w:tc>
        <w:tc>
          <w:tcPr>
            <w:tcW w:w="204" w:type="pct"/>
          </w:tcPr>
          <w:p w14:paraId="1CD4B8C7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27C15A79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</w:tr>
      <w:tr w:rsidR="004416E2" w:rsidRPr="0036668A" w14:paraId="35AD39B0" w14:textId="77777777" w:rsidTr="009E063C">
        <w:tc>
          <w:tcPr>
            <w:tcW w:w="2537" w:type="pct"/>
          </w:tcPr>
          <w:p w14:paraId="29C26A5D" w14:textId="77777777" w:rsidR="004416E2" w:rsidRPr="00BB551A" w:rsidRDefault="004416E2" w:rsidP="009E063C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Gaat vertrouwelijk om met persoonlijke informatie </w:t>
            </w:r>
            <w:proofErr w:type="gramStart"/>
            <w:r w:rsidRPr="00BB551A">
              <w:rPr>
                <w:sz w:val="20"/>
                <w:szCs w:val="20"/>
              </w:rPr>
              <w:t>conform</w:t>
            </w:r>
            <w:proofErr w:type="gramEnd"/>
            <w:r w:rsidRPr="00BB551A">
              <w:rPr>
                <w:sz w:val="20"/>
                <w:szCs w:val="20"/>
              </w:rPr>
              <w:t> richtlijnen</w:t>
            </w:r>
            <w:r>
              <w:rPr>
                <w:sz w:val="20"/>
                <w:szCs w:val="20"/>
              </w:rPr>
              <w:t>.</w:t>
            </w:r>
          </w:p>
          <w:p w14:paraId="22772F87" w14:textId="77777777" w:rsidR="004416E2" w:rsidRPr="0036668A" w:rsidRDefault="004416E2" w:rsidP="009E063C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In de opdrachten zijn geen namen genoemd of informatie gegeven die de privacy kunnen aanpassen. 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14:paraId="51671B4B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B8EF07F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</w:tr>
      <w:tr w:rsidR="004416E2" w:rsidRPr="0036668A" w14:paraId="7D65C391" w14:textId="77777777" w:rsidTr="009E063C">
        <w:tc>
          <w:tcPr>
            <w:tcW w:w="2537" w:type="pct"/>
            <w:shd w:val="clear" w:color="auto" w:fill="E7E6E6" w:themeFill="background2"/>
          </w:tcPr>
          <w:p w14:paraId="518AF106" w14:textId="77777777" w:rsidR="004416E2" w:rsidRPr="0036668A" w:rsidRDefault="004416E2" w:rsidP="009E063C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5A4D5615" w14:textId="77777777" w:rsidR="004416E2" w:rsidRPr="0036668A" w:rsidRDefault="004416E2" w:rsidP="009E063C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63EC5AD7" w14:textId="77777777" w:rsidR="004416E2" w:rsidRPr="0036668A" w:rsidRDefault="004416E2" w:rsidP="009E063C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4416E2" w:rsidRPr="0036668A" w14:paraId="66A1DA50" w14:textId="77777777" w:rsidTr="009E063C">
        <w:tc>
          <w:tcPr>
            <w:tcW w:w="2537" w:type="pct"/>
          </w:tcPr>
          <w:p w14:paraId="440C8D3C" w14:textId="77777777" w:rsidR="004416E2" w:rsidRPr="0036668A" w:rsidRDefault="004416E2" w:rsidP="009E063C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afspraken met de klimmers en andere betrokkenen en komt ze na. </w:t>
            </w:r>
          </w:p>
        </w:tc>
        <w:tc>
          <w:tcPr>
            <w:tcW w:w="204" w:type="pct"/>
          </w:tcPr>
          <w:p w14:paraId="3092FE81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23A6E30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</w:tr>
      <w:tr w:rsidR="004416E2" w:rsidRPr="0036668A" w14:paraId="16C572CA" w14:textId="77777777" w:rsidTr="009E063C">
        <w:tc>
          <w:tcPr>
            <w:tcW w:w="2537" w:type="pct"/>
          </w:tcPr>
          <w:p w14:paraId="6A4115B6" w14:textId="77777777" w:rsidR="004416E2" w:rsidRPr="0036668A" w:rsidRDefault="004416E2" w:rsidP="009E063C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Gaat sportief en respectvol om met alle betrokkenen. </w:t>
            </w:r>
          </w:p>
        </w:tc>
        <w:tc>
          <w:tcPr>
            <w:tcW w:w="204" w:type="pct"/>
          </w:tcPr>
          <w:p w14:paraId="5DEAE179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6D8D08D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</w:tr>
      <w:tr w:rsidR="004416E2" w:rsidRPr="0036668A" w14:paraId="38FDB335" w14:textId="77777777" w:rsidTr="009E063C">
        <w:tc>
          <w:tcPr>
            <w:tcW w:w="2537" w:type="pct"/>
          </w:tcPr>
          <w:p w14:paraId="2FD16063" w14:textId="77777777" w:rsidR="004416E2" w:rsidRPr="0036668A" w:rsidRDefault="004416E2" w:rsidP="009E063C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 omgangsvormen en taalgebruik af op de klimmers. </w:t>
            </w:r>
          </w:p>
        </w:tc>
        <w:tc>
          <w:tcPr>
            <w:tcW w:w="204" w:type="pct"/>
          </w:tcPr>
          <w:p w14:paraId="0E6B87DD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E47F137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</w:tr>
      <w:tr w:rsidR="004416E2" w:rsidRPr="0036668A" w14:paraId="609CC2DC" w14:textId="77777777" w:rsidTr="009E063C">
        <w:tc>
          <w:tcPr>
            <w:tcW w:w="2537" w:type="pct"/>
          </w:tcPr>
          <w:p w14:paraId="77D0C521" w14:textId="77777777" w:rsidR="004416E2" w:rsidRPr="0036668A" w:rsidRDefault="004416E2" w:rsidP="009E063C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Motiveert, stimuleert en enthousiasmeert klimmers. </w:t>
            </w:r>
          </w:p>
        </w:tc>
        <w:tc>
          <w:tcPr>
            <w:tcW w:w="204" w:type="pct"/>
          </w:tcPr>
          <w:p w14:paraId="1F276AC4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637AAB5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</w:tr>
      <w:tr w:rsidR="004416E2" w:rsidRPr="0036668A" w14:paraId="11BAF854" w14:textId="77777777" w:rsidTr="009E063C">
        <w:tc>
          <w:tcPr>
            <w:tcW w:w="2537" w:type="pct"/>
          </w:tcPr>
          <w:p w14:paraId="78EC5B58" w14:textId="77777777" w:rsidR="004416E2" w:rsidRPr="0036668A" w:rsidRDefault="004416E2" w:rsidP="009E063C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Bewaakt waarden en stelt normen. </w:t>
            </w:r>
          </w:p>
        </w:tc>
        <w:tc>
          <w:tcPr>
            <w:tcW w:w="204" w:type="pct"/>
          </w:tcPr>
          <w:p w14:paraId="1E792E9D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9FE0964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</w:tr>
      <w:tr w:rsidR="004416E2" w:rsidRPr="0036668A" w14:paraId="5ABC9738" w14:textId="77777777" w:rsidTr="009E063C">
        <w:tc>
          <w:tcPr>
            <w:tcW w:w="2537" w:type="pct"/>
          </w:tcPr>
          <w:p w14:paraId="4CD56E6E" w14:textId="77777777" w:rsidR="004416E2" w:rsidRPr="0036668A" w:rsidRDefault="004416E2" w:rsidP="009E063C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Vertoont voorbeeldgedrag op en rond de </w:t>
            </w:r>
            <w:r w:rsidRPr="0036668A">
              <w:rPr>
                <w:sz w:val="20"/>
                <w:szCs w:val="20"/>
              </w:rPr>
              <w:t>klim</w:t>
            </w:r>
            <w:r w:rsidRPr="00BB551A">
              <w:rPr>
                <w:sz w:val="20"/>
                <w:szCs w:val="20"/>
              </w:rPr>
              <w:t>locatie. </w:t>
            </w:r>
          </w:p>
        </w:tc>
        <w:tc>
          <w:tcPr>
            <w:tcW w:w="204" w:type="pct"/>
          </w:tcPr>
          <w:p w14:paraId="32FA497A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6E1AD27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</w:tr>
      <w:tr w:rsidR="004416E2" w:rsidRPr="0036668A" w14:paraId="59D8BA7A" w14:textId="77777777" w:rsidTr="009E063C">
        <w:tc>
          <w:tcPr>
            <w:tcW w:w="2537" w:type="pct"/>
          </w:tcPr>
          <w:p w14:paraId="10022852" w14:textId="4ECEAB69" w:rsidR="004416E2" w:rsidRPr="0036668A" w:rsidRDefault="004416E2" w:rsidP="009E063C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Informeert over sportrelevante zaken als sportkleding, schoeisel, materiaal en regels van de klimlocatie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3DD1979F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CB293B1" w14:textId="77777777" w:rsidR="004416E2" w:rsidRPr="0036668A" w:rsidRDefault="004416E2" w:rsidP="009E063C">
            <w:pPr>
              <w:rPr>
                <w:sz w:val="20"/>
                <w:szCs w:val="20"/>
              </w:rPr>
            </w:pPr>
          </w:p>
        </w:tc>
      </w:tr>
      <w:tr w:rsidR="004416E2" w:rsidRPr="0036668A" w14:paraId="66D3775A" w14:textId="77777777" w:rsidTr="009E063C">
        <w:tc>
          <w:tcPr>
            <w:tcW w:w="2537" w:type="pct"/>
            <w:shd w:val="clear" w:color="auto" w:fill="E7E6E6" w:themeFill="background2"/>
          </w:tcPr>
          <w:p w14:paraId="6A76B79B" w14:textId="77777777" w:rsidR="004416E2" w:rsidRPr="0036668A" w:rsidRDefault="004416E2" w:rsidP="009E063C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676E949E" w14:textId="77777777" w:rsidR="004416E2" w:rsidRPr="00BB551A" w:rsidRDefault="004416E2" w:rsidP="009E063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begeleiding is afgestemd op de klimmers. </w:t>
            </w:r>
          </w:p>
          <w:p w14:paraId="18484D0A" w14:textId="77777777" w:rsidR="004416E2" w:rsidRPr="00BB551A" w:rsidRDefault="004416E2" w:rsidP="009E063C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omgang is sportief en respectvol. </w:t>
            </w:r>
          </w:p>
          <w:p w14:paraId="28C031BB" w14:textId="77777777" w:rsidR="004416E2" w:rsidRPr="0036668A" w:rsidRDefault="004416E2" w:rsidP="009E063C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sociale en fysieke veiligheid zijn gewaarborgd.</w:t>
            </w:r>
          </w:p>
          <w:p w14:paraId="70409624" w14:textId="77777777" w:rsidR="004416E2" w:rsidRPr="0036668A" w:rsidRDefault="004416E2" w:rsidP="009E063C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lastRenderedPageBreak/>
              <w:t>De klimmers zijn geadviseerd over klimmateriaal die zij nodig hebben om zelfstandig te klimmen na de cursus.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78CCE0A8" w14:textId="77777777" w:rsidR="004416E2" w:rsidRPr="0036668A" w:rsidRDefault="004416E2" w:rsidP="009E063C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lastRenderedPageBreak/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4026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09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BF3F231" w14:textId="77777777" w:rsidR="004416E2" w:rsidRPr="0036668A" w:rsidRDefault="004416E2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36668A" w14:paraId="793D8B28" w14:textId="77777777">
        <w:tc>
          <w:tcPr>
            <w:tcW w:w="5000" w:type="pct"/>
            <w:gridSpan w:val="3"/>
            <w:shd w:val="clear" w:color="auto" w:fill="70AD47" w:themeFill="accent6"/>
          </w:tcPr>
          <w:p w14:paraId="3312F493" w14:textId="77777777" w:rsidR="0038490F" w:rsidRPr="0036668A" w:rsidRDefault="0038490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3.1.2 Bereidt lessen voor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38490F" w:rsidRPr="0036668A" w14:paraId="6CD2E85B" w14:textId="77777777" w:rsidTr="0038490F">
        <w:tc>
          <w:tcPr>
            <w:tcW w:w="2537" w:type="pct"/>
            <w:shd w:val="clear" w:color="auto" w:fill="E7E6E6" w:themeFill="background2"/>
          </w:tcPr>
          <w:p w14:paraId="491082FA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197D9DFE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0322E5B4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40BCE" w:rsidRPr="0036668A" w14:paraId="04EFCA68" w14:textId="77777777" w:rsidTr="0038490F">
        <w:tc>
          <w:tcPr>
            <w:tcW w:w="2537" w:type="pct"/>
          </w:tcPr>
          <w:p w14:paraId="7228CD37" w14:textId="77777777" w:rsidR="00D40BCE" w:rsidRPr="00BB551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Stelt een </w:t>
            </w:r>
            <w:r w:rsidRPr="0036668A">
              <w:rPr>
                <w:sz w:val="20"/>
                <w:szCs w:val="20"/>
              </w:rPr>
              <w:t xml:space="preserve">globaal </w:t>
            </w:r>
            <w:r w:rsidRPr="00BB551A">
              <w:rPr>
                <w:sz w:val="20"/>
                <w:szCs w:val="20"/>
              </w:rPr>
              <w:t>(chrono)logisch cursusplan op. </w:t>
            </w:r>
          </w:p>
          <w:p w14:paraId="2255A5F4" w14:textId="77777777" w:rsidR="00D40BCE" w:rsidRPr="00BB551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Ontwikkeld een cursusplan óf </w:t>
            </w:r>
            <w:r w:rsidRPr="00BB551A">
              <w:rPr>
                <w:sz w:val="20"/>
                <w:szCs w:val="20"/>
              </w:rPr>
              <w:t> </w:t>
            </w:r>
          </w:p>
          <w:p w14:paraId="4ACC3591" w14:textId="77777777" w:rsidR="00D40BCE" w:rsidRPr="00BB551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Wanneer het opleidingscentrum al een cursusplan heeft: geeft aan waar het cursusplan van het opleidingscentrum kan verbeteren en ontwikkeld een verbetervoorstel.</w:t>
            </w:r>
            <w:r w:rsidRPr="00BB551A">
              <w:rPr>
                <w:sz w:val="20"/>
                <w:szCs w:val="20"/>
              </w:rPr>
              <w:t> </w:t>
            </w:r>
          </w:p>
          <w:p w14:paraId="172FD0CC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Beide opdrachten moeten passen bij de doelgroep.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14:paraId="2069E2C6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92D9668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70E7BEF2" w14:textId="77777777" w:rsidTr="0038490F">
        <w:tc>
          <w:tcPr>
            <w:tcW w:w="2537" w:type="pct"/>
          </w:tcPr>
          <w:p w14:paraId="7E34BB37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Stemt de lesvoorbereiding af op het cursusplan. </w:t>
            </w:r>
          </w:p>
        </w:tc>
        <w:tc>
          <w:tcPr>
            <w:tcW w:w="204" w:type="pct"/>
          </w:tcPr>
          <w:p w14:paraId="47FF191A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072D87C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52D3253D" w14:textId="77777777" w:rsidTr="0038490F">
        <w:tc>
          <w:tcPr>
            <w:tcW w:w="2537" w:type="pct"/>
          </w:tcPr>
          <w:p w14:paraId="05954912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Analyseert als voorbereiding op een les de beginsituatie gericht op de klimmers, de sportomgeving en de eigen kwaliteiten als instructeur. </w:t>
            </w:r>
          </w:p>
        </w:tc>
        <w:tc>
          <w:tcPr>
            <w:tcW w:w="204" w:type="pct"/>
          </w:tcPr>
          <w:p w14:paraId="4B20F475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A4EF9D4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43E0CD1F" w14:textId="77777777" w:rsidTr="0038490F">
        <w:tc>
          <w:tcPr>
            <w:tcW w:w="2537" w:type="pct"/>
          </w:tcPr>
          <w:p w14:paraId="09486C3B" w14:textId="77777777" w:rsidR="00D40BCE" w:rsidRPr="00BB551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Formuleert concrete doelstellingen</w:t>
            </w:r>
            <w:r w:rsidR="005B27B7">
              <w:rPr>
                <w:sz w:val="20"/>
                <w:szCs w:val="20"/>
              </w:rPr>
              <w:t>.</w:t>
            </w:r>
          </w:p>
          <w:p w14:paraId="3A6CC975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Zowel het cursusplan als de lesplannen bevatten concrete doelstellingen. Let op! Doelstellingen voor een hele cursus zijn anders dan doelstellingen voor één les</w:t>
            </w:r>
          </w:p>
        </w:tc>
        <w:tc>
          <w:tcPr>
            <w:tcW w:w="204" w:type="pct"/>
          </w:tcPr>
          <w:p w14:paraId="7A7965EB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E47CF1A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57063CFE" w14:textId="77777777" w:rsidTr="0038490F">
        <w:tc>
          <w:tcPr>
            <w:tcW w:w="2537" w:type="pct"/>
          </w:tcPr>
          <w:p w14:paraId="2229EC57" w14:textId="77777777" w:rsidR="00D40BCE" w:rsidRPr="00BB551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 </w:t>
            </w:r>
            <w:r w:rsidRPr="0036668A">
              <w:rPr>
                <w:sz w:val="20"/>
                <w:szCs w:val="20"/>
              </w:rPr>
              <w:t>de lesinhoud af op de beginsituatie.</w:t>
            </w:r>
          </w:p>
          <w:p w14:paraId="3D5C836C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 xml:space="preserve">Geeft in het cursusplan aan hoe deze is afgestemd </w:t>
            </w:r>
          </w:p>
        </w:tc>
        <w:tc>
          <w:tcPr>
            <w:tcW w:w="204" w:type="pct"/>
          </w:tcPr>
          <w:p w14:paraId="212A9A75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A743445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5B27B7" w:rsidRPr="0036668A" w14:paraId="506F6EEC" w14:textId="77777777" w:rsidTr="0038490F">
        <w:tc>
          <w:tcPr>
            <w:tcW w:w="2537" w:type="pct"/>
          </w:tcPr>
          <w:p w14:paraId="255EB4EA" w14:textId="77777777" w:rsidR="005B27B7" w:rsidRPr="00BB551A" w:rsidRDefault="005B27B7" w:rsidP="00384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Kiest voor een verantwoorde opbouw van de les.</w:t>
            </w:r>
          </w:p>
        </w:tc>
        <w:tc>
          <w:tcPr>
            <w:tcW w:w="204" w:type="pct"/>
          </w:tcPr>
          <w:p w14:paraId="3D4F4A47" w14:textId="77777777" w:rsidR="005B27B7" w:rsidRPr="0036668A" w:rsidRDefault="005B27B7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5E15465" w14:textId="77777777" w:rsidR="005B27B7" w:rsidRPr="0036668A" w:rsidRDefault="005B27B7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276D4204" w14:textId="77777777" w:rsidTr="0038490F">
        <w:tc>
          <w:tcPr>
            <w:tcW w:w="2537" w:type="pct"/>
          </w:tcPr>
          <w:p w14:paraId="5DFF3178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Beschrijft de evaluatiemethoden en -momenten voor de les. </w:t>
            </w:r>
          </w:p>
        </w:tc>
        <w:tc>
          <w:tcPr>
            <w:tcW w:w="204" w:type="pct"/>
          </w:tcPr>
          <w:p w14:paraId="2219AB5A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DCF5E9B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38490F" w:rsidRPr="0036668A" w14:paraId="71F4235C" w14:textId="77777777">
        <w:tc>
          <w:tcPr>
            <w:tcW w:w="2537" w:type="pct"/>
            <w:shd w:val="clear" w:color="auto" w:fill="E7E6E6" w:themeFill="background2"/>
          </w:tcPr>
          <w:p w14:paraId="258A67E6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lastRenderedPageBreak/>
              <w:t>De resultaten van dit werkproces zijn: </w:t>
            </w:r>
          </w:p>
          <w:p w14:paraId="49C0B13B" w14:textId="77777777" w:rsidR="0038490F" w:rsidRPr="00BB551A" w:rsidRDefault="0038490F" w:rsidP="0038490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lesplanning draagt bij aan het realiseren van de doelen van de cursus. </w:t>
            </w:r>
          </w:p>
          <w:p w14:paraId="005BF3A3" w14:textId="77777777" w:rsidR="0038490F" w:rsidRPr="0036668A" w:rsidRDefault="0038490F" w:rsidP="0038490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lesplanning is consistent uitgewerkt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629E6777" w14:textId="77777777" w:rsidR="0038490F" w:rsidRPr="0036668A" w:rsidRDefault="002C28A3" w:rsidP="00C41800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53588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4FF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35681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4FF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316EE33A" w14:textId="77777777" w:rsidR="0038490F" w:rsidRPr="0036668A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36668A" w14:paraId="2EF53B84" w14:textId="77777777">
        <w:tc>
          <w:tcPr>
            <w:tcW w:w="5000" w:type="pct"/>
            <w:gridSpan w:val="3"/>
            <w:shd w:val="clear" w:color="auto" w:fill="70AD47" w:themeFill="accent6"/>
          </w:tcPr>
          <w:p w14:paraId="061000A4" w14:textId="77777777" w:rsidR="0038490F" w:rsidRPr="0036668A" w:rsidRDefault="0038490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</w:t>
            </w:r>
            <w:r w:rsidRPr="0036668A">
              <w:rPr>
                <w:b/>
                <w:bCs/>
                <w:sz w:val="20"/>
                <w:szCs w:val="20"/>
              </w:rPr>
              <w:t>3 Voert lessen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38490F" w:rsidRPr="0036668A" w14:paraId="6228644D" w14:textId="77777777" w:rsidTr="0038490F">
        <w:tc>
          <w:tcPr>
            <w:tcW w:w="2537" w:type="pct"/>
            <w:shd w:val="clear" w:color="auto" w:fill="E7E6E6" w:themeFill="background2"/>
          </w:tcPr>
          <w:p w14:paraId="10F909AD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3CF4F9B4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1D1C4FA6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40BCE" w:rsidRPr="0036668A" w14:paraId="283C075D" w14:textId="77777777" w:rsidTr="0038490F">
        <w:tc>
          <w:tcPr>
            <w:tcW w:w="2537" w:type="pct"/>
          </w:tcPr>
          <w:p w14:paraId="429CC560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zichzelf verstaanbaar. </w:t>
            </w:r>
          </w:p>
        </w:tc>
        <w:tc>
          <w:tcPr>
            <w:tcW w:w="204" w:type="pct"/>
          </w:tcPr>
          <w:p w14:paraId="134CC0D4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028E4D67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360AB0FC" w14:textId="77777777" w:rsidTr="0038490F">
        <w:tc>
          <w:tcPr>
            <w:tcW w:w="2537" w:type="pct"/>
          </w:tcPr>
          <w:p w14:paraId="21F3554E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Informeert en betrekt de klimmers bij het verloop van de les. </w:t>
            </w:r>
          </w:p>
        </w:tc>
        <w:tc>
          <w:tcPr>
            <w:tcW w:w="204" w:type="pct"/>
          </w:tcPr>
          <w:p w14:paraId="0F1C45A4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AA84FD0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67730241" w14:textId="77777777" w:rsidTr="0038490F">
        <w:tc>
          <w:tcPr>
            <w:tcW w:w="2537" w:type="pct"/>
          </w:tcPr>
          <w:p w14:paraId="533485E4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 de lesinhoud af op de omstandigheden. </w:t>
            </w:r>
          </w:p>
        </w:tc>
        <w:tc>
          <w:tcPr>
            <w:tcW w:w="204" w:type="pct"/>
          </w:tcPr>
          <w:p w14:paraId="21016D92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ED5498A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1F41C74B" w14:textId="77777777" w:rsidTr="0038490F">
        <w:tc>
          <w:tcPr>
            <w:tcW w:w="2537" w:type="pct"/>
          </w:tcPr>
          <w:p w14:paraId="422A709F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Organiseert de uitvoering van een les efficiënt. </w:t>
            </w:r>
          </w:p>
        </w:tc>
        <w:tc>
          <w:tcPr>
            <w:tcW w:w="204" w:type="pct"/>
          </w:tcPr>
          <w:p w14:paraId="712F6B03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3293778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24A57F4E" w14:textId="77777777" w:rsidTr="0038490F">
        <w:tc>
          <w:tcPr>
            <w:tcW w:w="2537" w:type="pct"/>
          </w:tcPr>
          <w:p w14:paraId="398753C6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Leert en verbetert de techniek van klimmers. </w:t>
            </w:r>
          </w:p>
        </w:tc>
        <w:tc>
          <w:tcPr>
            <w:tcW w:w="204" w:type="pct"/>
          </w:tcPr>
          <w:p w14:paraId="17A5B05E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A6BCD08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69A0DEC4" w14:textId="77777777" w:rsidTr="0038490F">
        <w:tc>
          <w:tcPr>
            <w:tcW w:w="2537" w:type="pct"/>
          </w:tcPr>
          <w:p w14:paraId="7C118D2D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Houdt de aandacht van de klimmers vast. </w:t>
            </w:r>
          </w:p>
        </w:tc>
        <w:tc>
          <w:tcPr>
            <w:tcW w:w="204" w:type="pct"/>
          </w:tcPr>
          <w:p w14:paraId="4862003E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2B01EF7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632DBA3E" w14:textId="77777777" w:rsidTr="0038490F">
        <w:tc>
          <w:tcPr>
            <w:tcW w:w="2537" w:type="pct"/>
          </w:tcPr>
          <w:p w14:paraId="5B8EFAEA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Doet oefeningen op correcte wijze voor of maakt gebruik van een goed voorbeeld. </w:t>
            </w:r>
          </w:p>
        </w:tc>
        <w:tc>
          <w:tcPr>
            <w:tcW w:w="204" w:type="pct"/>
          </w:tcPr>
          <w:p w14:paraId="173CCA90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233AAD7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4EC9E572" w14:textId="77777777" w:rsidTr="0038490F">
        <w:tc>
          <w:tcPr>
            <w:tcW w:w="2537" w:type="pct"/>
          </w:tcPr>
          <w:p w14:paraId="6C4EC8F1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Geeft feedback en aanwijzingen aan klimmers op basis van een analyse van de uitvoering. </w:t>
            </w:r>
          </w:p>
        </w:tc>
        <w:tc>
          <w:tcPr>
            <w:tcW w:w="204" w:type="pct"/>
          </w:tcPr>
          <w:p w14:paraId="257FBF63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0DDF9EE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2EE70B16" w14:textId="77777777" w:rsidTr="0038490F">
        <w:tc>
          <w:tcPr>
            <w:tcW w:w="2537" w:type="pct"/>
          </w:tcPr>
          <w:p w14:paraId="327412EB" w14:textId="77777777" w:rsidR="00D40BCE" w:rsidRPr="00BB551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Besteedt aandacht aan het voorkomen van blessures bij de klimmers. </w:t>
            </w:r>
          </w:p>
          <w:p w14:paraId="2A06864F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Bijvoorbeeld door het uitvoeren of aanraden van een opwarming</w:t>
            </w:r>
          </w:p>
        </w:tc>
        <w:tc>
          <w:tcPr>
            <w:tcW w:w="204" w:type="pct"/>
          </w:tcPr>
          <w:p w14:paraId="575B3C5F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227E0C7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4FF8C98D" w14:textId="77777777" w:rsidTr="0038490F">
        <w:tc>
          <w:tcPr>
            <w:tcW w:w="2537" w:type="pct"/>
          </w:tcPr>
          <w:p w14:paraId="70A107D5" w14:textId="77777777" w:rsidR="00D40BCE" w:rsidRPr="00BB551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Treedt op bij onveilige situaties. </w:t>
            </w:r>
          </w:p>
          <w:p w14:paraId="6CB66319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Of beschrijft in gesprek hoe op te treden bij onveilige situaties.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14:paraId="2C04A580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94DFD3C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428F45C2" w14:textId="77777777" w:rsidTr="0038490F">
        <w:tc>
          <w:tcPr>
            <w:tcW w:w="2537" w:type="pct"/>
          </w:tcPr>
          <w:p w14:paraId="16590F80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Handelt in geval van een noodsituatie (ongeluk). </w:t>
            </w:r>
          </w:p>
        </w:tc>
        <w:tc>
          <w:tcPr>
            <w:tcW w:w="204" w:type="pct"/>
          </w:tcPr>
          <w:p w14:paraId="71B45CD7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F5A9EEA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38490F" w:rsidRPr="0036668A" w14:paraId="62403214" w14:textId="77777777">
        <w:tc>
          <w:tcPr>
            <w:tcW w:w="2537" w:type="pct"/>
            <w:shd w:val="clear" w:color="auto" w:fill="E7E6E6" w:themeFill="background2"/>
          </w:tcPr>
          <w:p w14:paraId="0D73F9A6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lastRenderedPageBreak/>
              <w:t>De resultaten van dit werkproces zijn: </w:t>
            </w:r>
          </w:p>
          <w:p w14:paraId="353D0470" w14:textId="77777777" w:rsidR="0038490F" w:rsidRPr="00BB551A" w:rsidRDefault="0038490F" w:rsidP="0038490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gedifferentieerd. Er wordt rekening gehouden met (niveau)verschillen tussen klimmers. </w:t>
            </w:r>
          </w:p>
          <w:p w14:paraId="00DFF9D5" w14:textId="77777777" w:rsidR="0038490F" w:rsidRPr="00BB551A" w:rsidRDefault="0038490F" w:rsidP="0038490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 klimmers leren tijdens de les. </w:t>
            </w:r>
          </w:p>
          <w:p w14:paraId="2B801C40" w14:textId="77777777" w:rsidR="0038490F" w:rsidRPr="0036668A" w:rsidRDefault="0038490F" w:rsidP="0038490F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veilig.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6CC87BBF" w14:textId="77777777" w:rsidR="0038490F" w:rsidRPr="0036668A" w:rsidRDefault="002C28A3" w:rsidP="006400A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2555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72904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53CE09D9" w14:textId="77777777" w:rsidR="0038490F" w:rsidRPr="0036668A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36668A" w14:paraId="57C6263B" w14:textId="77777777">
        <w:tc>
          <w:tcPr>
            <w:tcW w:w="5000" w:type="pct"/>
            <w:gridSpan w:val="3"/>
            <w:shd w:val="clear" w:color="auto" w:fill="70AD47" w:themeFill="accent6"/>
          </w:tcPr>
          <w:p w14:paraId="225CA8D8" w14:textId="77777777" w:rsidR="0038490F" w:rsidRPr="0036668A" w:rsidRDefault="0038490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3.1.4 Evalueert lessen en reflecteert op eigen handelen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38490F" w:rsidRPr="0036668A" w14:paraId="23C9D3C9" w14:textId="77777777" w:rsidTr="0038490F">
        <w:tc>
          <w:tcPr>
            <w:tcW w:w="2537" w:type="pct"/>
            <w:shd w:val="clear" w:color="auto" w:fill="E7E6E6" w:themeFill="background2"/>
          </w:tcPr>
          <w:p w14:paraId="67B59560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3C306BF3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28AA2E95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40BCE" w:rsidRPr="0036668A" w14:paraId="362A7C77" w14:textId="77777777" w:rsidTr="0038490F">
        <w:tc>
          <w:tcPr>
            <w:tcW w:w="2537" w:type="pct"/>
          </w:tcPr>
          <w:p w14:paraId="10CE8EB4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Evalueert het proces en resultaat van de les. </w:t>
            </w:r>
          </w:p>
        </w:tc>
        <w:tc>
          <w:tcPr>
            <w:tcW w:w="204" w:type="pct"/>
          </w:tcPr>
          <w:p w14:paraId="5F454A35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003CC3A7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3801EA12" w14:textId="77777777" w:rsidTr="0038490F">
        <w:tc>
          <w:tcPr>
            <w:tcW w:w="2537" w:type="pct"/>
          </w:tcPr>
          <w:p w14:paraId="16F5ADD0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Verwoordt eigen leerbehoeften. </w:t>
            </w:r>
          </w:p>
        </w:tc>
        <w:tc>
          <w:tcPr>
            <w:tcW w:w="204" w:type="pct"/>
          </w:tcPr>
          <w:p w14:paraId="6A19B87C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7C76887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68D8F259" w14:textId="77777777" w:rsidTr="0038490F">
        <w:tc>
          <w:tcPr>
            <w:tcW w:w="2537" w:type="pct"/>
          </w:tcPr>
          <w:p w14:paraId="3C7D8516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Reflecteert op eigen handelen. </w:t>
            </w:r>
          </w:p>
        </w:tc>
        <w:tc>
          <w:tcPr>
            <w:tcW w:w="204" w:type="pct"/>
          </w:tcPr>
          <w:p w14:paraId="366780F3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BCAA998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38490F" w:rsidRPr="0036668A" w14:paraId="6D1507E5" w14:textId="77777777" w:rsidTr="0038490F">
        <w:tc>
          <w:tcPr>
            <w:tcW w:w="2537" w:type="pct"/>
            <w:shd w:val="clear" w:color="auto" w:fill="E7E6E6" w:themeFill="background2"/>
          </w:tcPr>
          <w:p w14:paraId="65D64122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678D9868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3E1CAC91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40BCE" w:rsidRPr="0036668A" w14:paraId="0D11712C" w14:textId="77777777" w:rsidTr="0038490F">
        <w:tc>
          <w:tcPr>
            <w:tcW w:w="2537" w:type="pct"/>
          </w:tcPr>
          <w:p w14:paraId="5ADCD87F" w14:textId="77777777" w:rsidR="00D40BCE" w:rsidRPr="00BB551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Registreert de ontwikkeling van de klimmers. </w:t>
            </w:r>
          </w:p>
          <w:p w14:paraId="656A6729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14:paraId="3E0486BB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4EB190EB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1F3A5720" w14:textId="77777777" w:rsidTr="0038490F">
        <w:tc>
          <w:tcPr>
            <w:tcW w:w="2537" w:type="pct"/>
          </w:tcPr>
          <w:p w14:paraId="712F6ABD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Evalueert het proces en resultaat van de les. </w:t>
            </w:r>
          </w:p>
        </w:tc>
        <w:tc>
          <w:tcPr>
            <w:tcW w:w="204" w:type="pct"/>
          </w:tcPr>
          <w:p w14:paraId="431ED8FC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1770CFF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7961FE" w:rsidRPr="0036668A" w14:paraId="7BDC3022" w14:textId="77777777" w:rsidTr="0038490F">
        <w:tc>
          <w:tcPr>
            <w:tcW w:w="2537" w:type="pct"/>
          </w:tcPr>
          <w:p w14:paraId="1C2D1ADA" w14:textId="77777777" w:rsidR="007961FE" w:rsidRPr="00BB551A" w:rsidRDefault="007961FE" w:rsidP="00384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Houdt zich aan de beroepscode.</w:t>
            </w:r>
          </w:p>
        </w:tc>
        <w:tc>
          <w:tcPr>
            <w:tcW w:w="204" w:type="pct"/>
          </w:tcPr>
          <w:p w14:paraId="096BE7D4" w14:textId="77777777" w:rsidR="007961FE" w:rsidRPr="0036668A" w:rsidRDefault="007961F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BA96033" w14:textId="77777777" w:rsidR="007961FE" w:rsidRPr="0036668A" w:rsidRDefault="007961FE" w:rsidP="0038490F">
            <w:pPr>
              <w:rPr>
                <w:sz w:val="20"/>
                <w:szCs w:val="20"/>
              </w:rPr>
            </w:pPr>
          </w:p>
        </w:tc>
      </w:tr>
      <w:tr w:rsidR="00D40BCE" w:rsidRPr="0036668A" w14:paraId="289482A9" w14:textId="77777777" w:rsidTr="0038490F">
        <w:tc>
          <w:tcPr>
            <w:tcW w:w="2537" w:type="pct"/>
          </w:tcPr>
          <w:p w14:paraId="492F7D9D" w14:textId="77777777" w:rsidR="00D40BCE" w:rsidRPr="0036668A" w:rsidRDefault="00D40BCE" w:rsidP="0038490F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Vraagt feedback</w:t>
            </w:r>
            <w:r w:rsidR="003626E4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3DF2D437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7C41634" w14:textId="77777777" w:rsidR="00D40BCE" w:rsidRPr="0036668A" w:rsidRDefault="00D40BCE" w:rsidP="0038490F">
            <w:pPr>
              <w:rPr>
                <w:sz w:val="20"/>
                <w:szCs w:val="20"/>
              </w:rPr>
            </w:pPr>
          </w:p>
        </w:tc>
      </w:tr>
      <w:tr w:rsidR="0038490F" w:rsidRPr="0036668A" w14:paraId="219A142C" w14:textId="77777777">
        <w:tc>
          <w:tcPr>
            <w:tcW w:w="2537" w:type="pct"/>
            <w:shd w:val="clear" w:color="auto" w:fill="E7E6E6" w:themeFill="background2"/>
          </w:tcPr>
          <w:p w14:paraId="646568F4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2178577F" w14:textId="77777777" w:rsidR="00600324" w:rsidRPr="00BB551A" w:rsidRDefault="00600324" w:rsidP="0060032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geëvalueerd. </w:t>
            </w:r>
          </w:p>
          <w:p w14:paraId="20C16A78" w14:textId="77777777" w:rsidR="0038490F" w:rsidRPr="0036668A" w:rsidRDefault="00600324" w:rsidP="0060032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geven van lessen.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371E5470" w14:textId="77777777" w:rsidR="0038490F" w:rsidRPr="0036668A" w:rsidRDefault="002C28A3" w:rsidP="006400A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25158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0207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2F049A67" w14:textId="77777777" w:rsidR="007610A2" w:rsidRDefault="007610A2">
      <w:pPr>
        <w:rPr>
          <w:sz w:val="20"/>
          <w:szCs w:val="20"/>
        </w:rPr>
      </w:pPr>
    </w:p>
    <w:p w14:paraId="5EA420A8" w14:textId="77777777" w:rsidR="00333F04" w:rsidRDefault="00333F04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3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14:paraId="5985B28F" w14:textId="77777777" w:rsidR="007610A2" w:rsidRDefault="007610A2">
      <w:pPr>
        <w:spacing w:after="160" w:line="259" w:lineRule="auto"/>
        <w:rPr>
          <w:sz w:val="20"/>
          <w:szCs w:val="20"/>
        </w:rPr>
      </w:pPr>
    </w:p>
    <w:p w14:paraId="791FF681" w14:textId="77777777" w:rsidR="0038490F" w:rsidRPr="0036668A" w:rsidRDefault="007610A2" w:rsidP="007610A2">
      <w:pPr>
        <w:pStyle w:val="NKBVKop1"/>
        <w:framePr w:wrap="around"/>
      </w:pPr>
      <w:r>
        <w:t>3.4 Aansturen van assisterend sportkader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36668A" w14:paraId="007595AB" w14:textId="77777777">
        <w:tc>
          <w:tcPr>
            <w:tcW w:w="5000" w:type="pct"/>
            <w:gridSpan w:val="3"/>
            <w:shd w:val="clear" w:color="auto" w:fill="70AD47" w:themeFill="accent6"/>
          </w:tcPr>
          <w:p w14:paraId="5A40BBE8" w14:textId="77777777" w:rsidR="0038490F" w:rsidRPr="0036668A" w:rsidRDefault="0038490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</w:t>
            </w:r>
            <w:r w:rsidR="00600324" w:rsidRPr="0036668A">
              <w:rPr>
                <w:b/>
                <w:bCs/>
                <w:sz w:val="20"/>
                <w:szCs w:val="20"/>
              </w:rPr>
              <w:t>4.1</w:t>
            </w:r>
            <w:r w:rsidRPr="00BB551A">
              <w:rPr>
                <w:b/>
                <w:bCs/>
                <w:sz w:val="20"/>
                <w:szCs w:val="20"/>
              </w:rPr>
              <w:t xml:space="preserve"> Begeleidt </w:t>
            </w:r>
            <w:r w:rsidR="00600324" w:rsidRPr="0036668A">
              <w:rPr>
                <w:b/>
                <w:bCs/>
                <w:sz w:val="20"/>
                <w:szCs w:val="20"/>
              </w:rPr>
              <w:t>assisterend sportkader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38490F" w:rsidRPr="0036668A" w14:paraId="5CCBB25C" w14:textId="77777777" w:rsidTr="00600324">
        <w:tc>
          <w:tcPr>
            <w:tcW w:w="2537" w:type="pct"/>
            <w:shd w:val="clear" w:color="auto" w:fill="E7E6E6" w:themeFill="background2"/>
          </w:tcPr>
          <w:p w14:paraId="39FB6131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7BCC64BF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6B41F7C8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40BCE" w:rsidRPr="0036668A" w14:paraId="603B2634" w14:textId="77777777" w:rsidTr="00600324">
        <w:tc>
          <w:tcPr>
            <w:tcW w:w="2537" w:type="pct"/>
          </w:tcPr>
          <w:p w14:paraId="0D865342" w14:textId="77777777" w:rsidR="00D40BCE" w:rsidRPr="0036668A" w:rsidRDefault="00D40BCE" w:rsidP="00600324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Motiveert het assisterend sportkader</w:t>
            </w:r>
            <w:r w:rsidR="007961FE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7534CAAA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054FC4BC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</w:tr>
      <w:tr w:rsidR="00D40BCE" w:rsidRPr="0036668A" w14:paraId="3FD3121F" w14:textId="77777777" w:rsidTr="00600324">
        <w:tc>
          <w:tcPr>
            <w:tcW w:w="2537" w:type="pct"/>
          </w:tcPr>
          <w:p w14:paraId="583584C9" w14:textId="77777777" w:rsidR="00D40BCE" w:rsidRPr="0036668A" w:rsidRDefault="00D40BCE" w:rsidP="00600324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Houdt toezicht op de wijze van begeleiden van klimmers door het assisterend sportkader</w:t>
            </w:r>
            <w:r w:rsidR="00E32754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18340271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E4E605A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</w:tr>
      <w:tr w:rsidR="0038490F" w:rsidRPr="0036668A" w14:paraId="0EFC1638" w14:textId="77777777">
        <w:tc>
          <w:tcPr>
            <w:tcW w:w="2537" w:type="pct"/>
            <w:shd w:val="clear" w:color="auto" w:fill="E7E6E6" w:themeFill="background2"/>
          </w:tcPr>
          <w:p w14:paraId="1F6AF64C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65777C93" w14:textId="77777777" w:rsidR="0038490F" w:rsidRPr="0036668A" w:rsidRDefault="00600324" w:rsidP="0060032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Motiveert het assisterend sportkader is gemotiveerd.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33F311BC" w14:textId="77777777" w:rsidR="0038490F" w:rsidRPr="0036668A" w:rsidRDefault="002C28A3" w:rsidP="006400A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6400A7">
              <w:rPr>
                <w:b/>
                <w:bCs/>
                <w:sz w:val="20"/>
                <w:szCs w:val="20"/>
              </w:rPr>
              <w:t xml:space="preserve"> 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35793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6811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77ED094E" w14:textId="77777777" w:rsidR="0038490F" w:rsidRPr="0036668A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36668A" w14:paraId="79D5A516" w14:textId="77777777">
        <w:tc>
          <w:tcPr>
            <w:tcW w:w="5000" w:type="pct"/>
            <w:gridSpan w:val="3"/>
            <w:shd w:val="clear" w:color="auto" w:fill="70AD47" w:themeFill="accent6"/>
          </w:tcPr>
          <w:p w14:paraId="5B8AE08F" w14:textId="77777777" w:rsidR="0038490F" w:rsidRPr="0036668A" w:rsidRDefault="0038490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="00600324" w:rsidRPr="00BB551A">
              <w:rPr>
                <w:b/>
                <w:bCs/>
                <w:sz w:val="20"/>
                <w:szCs w:val="20"/>
              </w:rPr>
              <w:t>Werkproces 3.4.2 Informeert en geeft opdrachten aan assisterend sportkader</w:t>
            </w:r>
            <w:r w:rsidR="00600324" w:rsidRPr="00BB551A">
              <w:rPr>
                <w:sz w:val="20"/>
                <w:szCs w:val="20"/>
              </w:rPr>
              <w:t> </w:t>
            </w:r>
          </w:p>
        </w:tc>
      </w:tr>
      <w:tr w:rsidR="0038490F" w:rsidRPr="0036668A" w14:paraId="4A731B1C" w14:textId="77777777" w:rsidTr="00600324">
        <w:tc>
          <w:tcPr>
            <w:tcW w:w="2537" w:type="pct"/>
            <w:shd w:val="clear" w:color="auto" w:fill="E7E6E6" w:themeFill="background2"/>
          </w:tcPr>
          <w:p w14:paraId="142B46B7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5B44888F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6F37CAFC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C41800" w:rsidRPr="0036668A" w14:paraId="2A9B3A41" w14:textId="77777777" w:rsidTr="00600324">
        <w:tc>
          <w:tcPr>
            <w:tcW w:w="2537" w:type="pct"/>
          </w:tcPr>
          <w:p w14:paraId="3CE3DADD" w14:textId="77777777" w:rsidR="00C41800" w:rsidRPr="0036668A" w:rsidRDefault="00C41800" w:rsidP="00600324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Informeert het assisterend sportkader over de inhoud van de les. </w:t>
            </w:r>
          </w:p>
        </w:tc>
        <w:tc>
          <w:tcPr>
            <w:tcW w:w="204" w:type="pct"/>
          </w:tcPr>
          <w:p w14:paraId="0C501406" w14:textId="77777777" w:rsidR="00C41800" w:rsidRPr="0036668A" w:rsidRDefault="00C41800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771CE572" w14:textId="77777777" w:rsidR="00C41800" w:rsidRPr="0036668A" w:rsidRDefault="00C41800" w:rsidP="00600324">
            <w:pPr>
              <w:rPr>
                <w:sz w:val="20"/>
                <w:szCs w:val="20"/>
              </w:rPr>
            </w:pPr>
          </w:p>
        </w:tc>
      </w:tr>
      <w:tr w:rsidR="00C41800" w:rsidRPr="0036668A" w14:paraId="16305837" w14:textId="77777777" w:rsidTr="00600324">
        <w:tc>
          <w:tcPr>
            <w:tcW w:w="2537" w:type="pct"/>
          </w:tcPr>
          <w:p w14:paraId="2016A290" w14:textId="77777777" w:rsidR="00C41800" w:rsidRPr="0036668A" w:rsidRDefault="00C41800" w:rsidP="00600324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Geeft het assisterend sportkader opdrachten die bij hun taak passen. </w:t>
            </w:r>
          </w:p>
        </w:tc>
        <w:tc>
          <w:tcPr>
            <w:tcW w:w="204" w:type="pct"/>
          </w:tcPr>
          <w:p w14:paraId="1F6724B6" w14:textId="77777777" w:rsidR="00C41800" w:rsidRPr="0036668A" w:rsidRDefault="00C41800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2F82F03" w14:textId="77777777" w:rsidR="00C41800" w:rsidRPr="0036668A" w:rsidRDefault="00C41800" w:rsidP="00600324">
            <w:pPr>
              <w:rPr>
                <w:sz w:val="20"/>
                <w:szCs w:val="20"/>
              </w:rPr>
            </w:pPr>
          </w:p>
        </w:tc>
      </w:tr>
      <w:tr w:rsidR="00C41800" w:rsidRPr="0036668A" w14:paraId="4E74BAFF" w14:textId="77777777" w:rsidTr="00600324">
        <w:tc>
          <w:tcPr>
            <w:tcW w:w="2537" w:type="pct"/>
          </w:tcPr>
          <w:p w14:paraId="57B4EC74" w14:textId="77777777" w:rsidR="00C41800" w:rsidRPr="00BB551A" w:rsidRDefault="00C41800" w:rsidP="00600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Analyseert het handelen van het assisterend sportkader en neemt op basis hiervan adequate maatregelen.</w:t>
            </w:r>
          </w:p>
        </w:tc>
        <w:tc>
          <w:tcPr>
            <w:tcW w:w="204" w:type="pct"/>
          </w:tcPr>
          <w:p w14:paraId="52DFFA00" w14:textId="77777777" w:rsidR="00C41800" w:rsidRPr="0036668A" w:rsidRDefault="00C41800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586C65C" w14:textId="77777777" w:rsidR="00C41800" w:rsidRPr="0036668A" w:rsidRDefault="00C41800" w:rsidP="00600324">
            <w:pPr>
              <w:rPr>
                <w:sz w:val="20"/>
                <w:szCs w:val="20"/>
              </w:rPr>
            </w:pPr>
          </w:p>
        </w:tc>
      </w:tr>
      <w:tr w:rsidR="0038490F" w:rsidRPr="0036668A" w14:paraId="3B8A0ADA" w14:textId="77777777">
        <w:tc>
          <w:tcPr>
            <w:tcW w:w="2537" w:type="pct"/>
            <w:shd w:val="clear" w:color="auto" w:fill="E7E6E6" w:themeFill="background2"/>
          </w:tcPr>
          <w:p w14:paraId="6F36A0FA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1DCA7695" w14:textId="77777777" w:rsidR="00600324" w:rsidRPr="0036668A" w:rsidRDefault="00600324" w:rsidP="0060032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Het assisterend sportkader </w:t>
            </w:r>
            <w:r w:rsidRPr="0036668A">
              <w:rPr>
                <w:sz w:val="20"/>
                <w:szCs w:val="20"/>
              </w:rPr>
              <w:t>is op zijn taak berekend.</w:t>
            </w:r>
          </w:p>
          <w:p w14:paraId="7B33EAFF" w14:textId="77777777" w:rsidR="0038490F" w:rsidRPr="0036668A" w:rsidRDefault="00600324" w:rsidP="0060032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Het assisterend sportkader voert de gegeven opdrachten uit.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11CB33AC" w14:textId="77777777" w:rsidR="0038490F" w:rsidRPr="0036668A" w:rsidRDefault="002C28A3" w:rsidP="006400A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6400A7">
              <w:rPr>
                <w:b/>
                <w:bCs/>
                <w:sz w:val="20"/>
                <w:szCs w:val="20"/>
              </w:rPr>
              <w:t xml:space="preserve">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</w:t>
            </w:r>
            <w:r w:rsidR="006400A7">
              <w:rPr>
                <w:b/>
                <w:bCs/>
                <w:sz w:val="20"/>
                <w:szCs w:val="20"/>
              </w:rPr>
              <w:t>r</w:t>
            </w:r>
            <w:r w:rsidRPr="00BB551A">
              <w:rPr>
                <w:b/>
                <w:bCs/>
                <w:sz w:val="20"/>
                <w:szCs w:val="20"/>
              </w:rPr>
              <w:t xml:space="preserve">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2913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0A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563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39CF1DF8" w14:textId="77777777" w:rsidR="0038490F" w:rsidRPr="0036668A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36668A" w14:paraId="56BACB2B" w14:textId="77777777">
        <w:tc>
          <w:tcPr>
            <w:tcW w:w="5000" w:type="pct"/>
            <w:gridSpan w:val="3"/>
            <w:shd w:val="clear" w:color="auto" w:fill="70AD47" w:themeFill="accent6"/>
          </w:tcPr>
          <w:p w14:paraId="59BD8597" w14:textId="77777777" w:rsidR="0038490F" w:rsidRPr="0036668A" w:rsidRDefault="0038490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="00600324" w:rsidRPr="00BB551A">
              <w:rPr>
                <w:b/>
                <w:bCs/>
                <w:sz w:val="20"/>
                <w:szCs w:val="20"/>
              </w:rPr>
              <w:t>Werkproces 3.4.3 Evalueert de aansturing en reflecteert op eigen handelen</w:t>
            </w:r>
            <w:r w:rsidR="00600324" w:rsidRPr="00BB551A">
              <w:rPr>
                <w:sz w:val="20"/>
                <w:szCs w:val="20"/>
              </w:rPr>
              <w:t> </w:t>
            </w:r>
          </w:p>
        </w:tc>
      </w:tr>
      <w:tr w:rsidR="0038490F" w:rsidRPr="0036668A" w14:paraId="67A3556F" w14:textId="77777777" w:rsidTr="00600324">
        <w:tc>
          <w:tcPr>
            <w:tcW w:w="2537" w:type="pct"/>
            <w:shd w:val="clear" w:color="auto" w:fill="E7E6E6" w:themeFill="background2"/>
          </w:tcPr>
          <w:p w14:paraId="57111E3D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46C20066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1B9614A9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600324" w:rsidRPr="0036668A" w14:paraId="1F740BBA" w14:textId="77777777" w:rsidTr="00600324">
        <w:tc>
          <w:tcPr>
            <w:tcW w:w="2537" w:type="pct"/>
          </w:tcPr>
          <w:p w14:paraId="00116C74" w14:textId="77777777" w:rsidR="00600324" w:rsidRPr="00BB551A" w:rsidRDefault="00600324" w:rsidP="00600324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lastRenderedPageBreak/>
              <w:t>Reflecteert op eigen handelen. </w:t>
            </w:r>
          </w:p>
          <w:p w14:paraId="377A4B8C" w14:textId="77777777" w:rsidR="00600324" w:rsidRPr="0036668A" w:rsidRDefault="00600324" w:rsidP="00600324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Reflectie gericht op begeleiding en aansturing assisterend kader.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14:paraId="69B1168B" w14:textId="77777777" w:rsidR="00600324" w:rsidRPr="0036668A" w:rsidRDefault="00600324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</w:tcPr>
          <w:p w14:paraId="49BAD46C" w14:textId="77777777" w:rsidR="00600324" w:rsidRPr="0036668A" w:rsidRDefault="00600324" w:rsidP="00600324">
            <w:pPr>
              <w:rPr>
                <w:sz w:val="20"/>
                <w:szCs w:val="20"/>
              </w:rPr>
            </w:pPr>
          </w:p>
        </w:tc>
      </w:tr>
      <w:tr w:rsidR="00600324" w:rsidRPr="0036668A" w14:paraId="7BE67B90" w14:textId="77777777" w:rsidTr="00600324">
        <w:tc>
          <w:tcPr>
            <w:tcW w:w="2537" w:type="pct"/>
            <w:shd w:val="clear" w:color="auto" w:fill="E7E6E6" w:themeFill="background2"/>
          </w:tcPr>
          <w:p w14:paraId="41F2A5E7" w14:textId="77777777" w:rsidR="00600324" w:rsidRPr="0036668A" w:rsidRDefault="00600324" w:rsidP="0060032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14D365C3" w14:textId="77777777" w:rsidR="00600324" w:rsidRPr="0036668A" w:rsidRDefault="00600324" w:rsidP="0060032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0CF3B153" w14:textId="77777777" w:rsidR="00600324" w:rsidRPr="0036668A" w:rsidRDefault="00600324" w:rsidP="0060032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600324" w:rsidRPr="0036668A" w14:paraId="4321DD03" w14:textId="77777777" w:rsidTr="00600324">
        <w:tc>
          <w:tcPr>
            <w:tcW w:w="2537" w:type="pct"/>
          </w:tcPr>
          <w:p w14:paraId="541F4F47" w14:textId="77777777" w:rsidR="00600324" w:rsidRPr="0036668A" w:rsidRDefault="00600324" w:rsidP="00600324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Bespreekt met het assisterend sportkader wat er goed ging en wat de verbeterpunten zijn. </w:t>
            </w:r>
          </w:p>
        </w:tc>
        <w:tc>
          <w:tcPr>
            <w:tcW w:w="204" w:type="pct"/>
          </w:tcPr>
          <w:p w14:paraId="50313C52" w14:textId="77777777" w:rsidR="00600324" w:rsidRPr="0036668A" w:rsidRDefault="00600324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</w:tcPr>
          <w:p w14:paraId="0BE3F45A" w14:textId="77777777" w:rsidR="00600324" w:rsidRPr="0036668A" w:rsidRDefault="00600324" w:rsidP="00600324">
            <w:pPr>
              <w:rPr>
                <w:sz w:val="20"/>
                <w:szCs w:val="20"/>
              </w:rPr>
            </w:pPr>
          </w:p>
        </w:tc>
      </w:tr>
      <w:tr w:rsidR="00600324" w:rsidRPr="0036668A" w14:paraId="1C889FB2" w14:textId="77777777">
        <w:tc>
          <w:tcPr>
            <w:tcW w:w="2537" w:type="pct"/>
            <w:shd w:val="clear" w:color="auto" w:fill="E7E6E6" w:themeFill="background2"/>
          </w:tcPr>
          <w:p w14:paraId="05289E66" w14:textId="77777777" w:rsidR="00600324" w:rsidRPr="0036668A" w:rsidRDefault="00600324" w:rsidP="0060032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02516E86" w14:textId="77777777" w:rsidR="00600324" w:rsidRPr="00BB551A" w:rsidRDefault="00600324" w:rsidP="0060032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Complimenten en verbeterpunten zijn verwoord. </w:t>
            </w:r>
          </w:p>
          <w:p w14:paraId="0909B864" w14:textId="77777777" w:rsidR="00600324" w:rsidRPr="0036668A" w:rsidRDefault="00600324" w:rsidP="0060032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aansturen van assisterend sportkader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54F3802A" w14:textId="77777777" w:rsidR="00600324" w:rsidRPr="0036668A" w:rsidRDefault="002C28A3" w:rsidP="006400A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6400A7">
              <w:rPr>
                <w:b/>
                <w:bCs/>
                <w:sz w:val="20"/>
                <w:szCs w:val="20"/>
              </w:rPr>
              <w:t xml:space="preserve">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 w:rsidR="006400A7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34802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0A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00324"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41651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39D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00324"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40632F0E" w14:textId="77777777" w:rsidR="007610A2" w:rsidRDefault="007610A2">
      <w:pPr>
        <w:rPr>
          <w:sz w:val="20"/>
          <w:szCs w:val="20"/>
        </w:rPr>
      </w:pPr>
    </w:p>
    <w:p w14:paraId="3810F930" w14:textId="77777777" w:rsidR="00333F04" w:rsidRDefault="00333F04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4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14:paraId="7E347CC0" w14:textId="77777777" w:rsidR="007610A2" w:rsidRDefault="007610A2">
      <w:pPr>
        <w:spacing w:after="160" w:line="259" w:lineRule="auto"/>
        <w:rPr>
          <w:sz w:val="20"/>
          <w:szCs w:val="20"/>
        </w:rPr>
      </w:pPr>
    </w:p>
    <w:p w14:paraId="3EA2DB8B" w14:textId="77777777" w:rsidR="0038490F" w:rsidRPr="0036668A" w:rsidRDefault="007610A2" w:rsidP="007610A2">
      <w:pPr>
        <w:pStyle w:val="NKBVKop1"/>
        <w:framePr w:wrap="around"/>
      </w:pPr>
      <w:r w:rsidRPr="0036668A">
        <w:t>3.5 Afnemen van klimvaardigheidstoetsen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36668A" w14:paraId="44F05B54" w14:textId="77777777">
        <w:tc>
          <w:tcPr>
            <w:tcW w:w="5000" w:type="pct"/>
            <w:gridSpan w:val="3"/>
            <w:shd w:val="clear" w:color="auto" w:fill="70AD47" w:themeFill="accent6"/>
          </w:tcPr>
          <w:p w14:paraId="08CD3ED6" w14:textId="77777777" w:rsidR="0038490F" w:rsidRPr="0036668A" w:rsidRDefault="0038490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="00600324" w:rsidRPr="00BB551A">
              <w:rPr>
                <w:b/>
                <w:bCs/>
                <w:sz w:val="20"/>
                <w:szCs w:val="20"/>
              </w:rPr>
              <w:t>Werkproces 3.5.1 Begeleidt en informeert klimmers en andere betrokkenen bij klimvaardigheidstoetsen</w:t>
            </w:r>
            <w:r w:rsidR="00600324" w:rsidRPr="00BB551A">
              <w:rPr>
                <w:sz w:val="20"/>
                <w:szCs w:val="20"/>
              </w:rPr>
              <w:t> </w:t>
            </w:r>
          </w:p>
        </w:tc>
      </w:tr>
      <w:tr w:rsidR="0038490F" w:rsidRPr="0036668A" w14:paraId="6ADA1FC0" w14:textId="77777777" w:rsidTr="00600324">
        <w:tc>
          <w:tcPr>
            <w:tcW w:w="2537" w:type="pct"/>
            <w:shd w:val="clear" w:color="auto" w:fill="E7E6E6" w:themeFill="background2"/>
          </w:tcPr>
          <w:p w14:paraId="53EC7936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31F2E256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4DE1CF4A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40BCE" w:rsidRPr="0036668A" w14:paraId="5B64BB11" w14:textId="77777777" w:rsidTr="00600324">
        <w:tc>
          <w:tcPr>
            <w:tcW w:w="2537" w:type="pct"/>
          </w:tcPr>
          <w:p w14:paraId="4D00E8BC" w14:textId="77777777" w:rsidR="00D40BCE" w:rsidRPr="0036668A" w:rsidRDefault="00D40BCE" w:rsidP="00600324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Motiveert, stimuleert en enthousiasmeert klimmers. </w:t>
            </w:r>
          </w:p>
        </w:tc>
        <w:tc>
          <w:tcPr>
            <w:tcW w:w="204" w:type="pct"/>
          </w:tcPr>
          <w:p w14:paraId="36ED4200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4709BB56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</w:tr>
      <w:tr w:rsidR="00D40BCE" w:rsidRPr="0036668A" w14:paraId="718980A4" w14:textId="77777777" w:rsidTr="00600324">
        <w:tc>
          <w:tcPr>
            <w:tcW w:w="2537" w:type="pct"/>
          </w:tcPr>
          <w:p w14:paraId="42695970" w14:textId="77777777" w:rsidR="00D40BCE" w:rsidRPr="0036668A" w:rsidRDefault="00D40BCE" w:rsidP="00600324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Monitort de ontwikkeling van de klimmers. </w:t>
            </w:r>
          </w:p>
        </w:tc>
        <w:tc>
          <w:tcPr>
            <w:tcW w:w="204" w:type="pct"/>
          </w:tcPr>
          <w:p w14:paraId="5E98E47E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A82A891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</w:tr>
      <w:tr w:rsidR="00D40BCE" w:rsidRPr="0036668A" w14:paraId="1CFA10FB" w14:textId="77777777" w:rsidTr="00600324">
        <w:tc>
          <w:tcPr>
            <w:tcW w:w="2537" w:type="pct"/>
          </w:tcPr>
          <w:p w14:paraId="4318F5BC" w14:textId="77777777" w:rsidR="00D40BCE" w:rsidRPr="0036668A" w:rsidRDefault="00D40BCE" w:rsidP="00600324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Legt vooraf de eisen en het verloop van de klimvaardigheidstoets uit. </w:t>
            </w:r>
          </w:p>
        </w:tc>
        <w:tc>
          <w:tcPr>
            <w:tcW w:w="204" w:type="pct"/>
          </w:tcPr>
          <w:p w14:paraId="2F980557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6119E7D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</w:tr>
      <w:tr w:rsidR="00D40BCE" w:rsidRPr="0036668A" w14:paraId="6A017728" w14:textId="77777777" w:rsidTr="00600324">
        <w:tc>
          <w:tcPr>
            <w:tcW w:w="2537" w:type="pct"/>
          </w:tcPr>
          <w:p w14:paraId="406A327E" w14:textId="77777777" w:rsidR="00D40BCE" w:rsidRPr="0036668A" w:rsidRDefault="00D40BCE" w:rsidP="00600324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Beoordeelt of een klimmer toe is aan een toetsing. </w:t>
            </w:r>
          </w:p>
        </w:tc>
        <w:tc>
          <w:tcPr>
            <w:tcW w:w="204" w:type="pct"/>
          </w:tcPr>
          <w:p w14:paraId="451FE649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3D2688A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</w:tr>
      <w:tr w:rsidR="00D40BCE" w:rsidRPr="0036668A" w14:paraId="01B83956" w14:textId="77777777" w:rsidTr="00600324">
        <w:tc>
          <w:tcPr>
            <w:tcW w:w="2537" w:type="pct"/>
          </w:tcPr>
          <w:p w14:paraId="554531A4" w14:textId="77777777" w:rsidR="00D40BCE" w:rsidRPr="0036668A" w:rsidRDefault="00D40BCE" w:rsidP="00600324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Grijpt in bij een onveilige situatie.</w:t>
            </w:r>
          </w:p>
          <w:p w14:paraId="5A8E40EF" w14:textId="77777777" w:rsidR="00D40BCE" w:rsidRPr="0036668A" w:rsidRDefault="00D40BCE" w:rsidP="00600324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Of beschrijft in gesprek hoe op te treden bij onveilige situaties.</w:t>
            </w:r>
          </w:p>
        </w:tc>
        <w:tc>
          <w:tcPr>
            <w:tcW w:w="204" w:type="pct"/>
          </w:tcPr>
          <w:p w14:paraId="1E5E014B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7646660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</w:tr>
      <w:tr w:rsidR="0038490F" w:rsidRPr="0036668A" w14:paraId="2CFDDE90" w14:textId="77777777">
        <w:tc>
          <w:tcPr>
            <w:tcW w:w="2537" w:type="pct"/>
            <w:shd w:val="clear" w:color="auto" w:fill="E7E6E6" w:themeFill="background2"/>
          </w:tcPr>
          <w:p w14:paraId="137C3E29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20695AEE" w14:textId="77777777" w:rsidR="00600324" w:rsidRPr="0036668A" w:rsidRDefault="00600324" w:rsidP="0060032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ontwikkeling van de klimmer</w:t>
            </w:r>
            <w:r w:rsidR="008049DB">
              <w:rPr>
                <w:sz w:val="20"/>
                <w:szCs w:val="20"/>
              </w:rPr>
              <w:t>s</w:t>
            </w:r>
            <w:r w:rsidR="00FE480F">
              <w:rPr>
                <w:sz w:val="20"/>
                <w:szCs w:val="20"/>
              </w:rPr>
              <w:t xml:space="preserve"> </w:t>
            </w:r>
            <w:r w:rsidRPr="00BB551A">
              <w:rPr>
                <w:sz w:val="20"/>
                <w:szCs w:val="20"/>
              </w:rPr>
              <w:t>is bijgehouden. </w:t>
            </w:r>
          </w:p>
          <w:p w14:paraId="04D21124" w14:textId="77777777" w:rsidR="0038490F" w:rsidRPr="0036668A" w:rsidRDefault="00600324" w:rsidP="0060032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fysieke veiligheid is gewaarborgd.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09E839CB" w14:textId="77777777" w:rsidR="0038490F" w:rsidRPr="0036668A" w:rsidRDefault="002C28A3" w:rsidP="006400A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4791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0A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7179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0A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8490F"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22500E89" w14:textId="77777777" w:rsidR="0038490F" w:rsidRPr="0036668A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600324" w:rsidRPr="0036668A" w14:paraId="630D24B2" w14:textId="77777777" w:rsidTr="00600324">
        <w:tc>
          <w:tcPr>
            <w:tcW w:w="5000" w:type="pct"/>
            <w:gridSpan w:val="3"/>
            <w:shd w:val="clear" w:color="auto" w:fill="70AD47" w:themeFill="accent6"/>
          </w:tcPr>
          <w:p w14:paraId="744A5789" w14:textId="77777777" w:rsidR="00600324" w:rsidRPr="0036668A" w:rsidRDefault="00600324" w:rsidP="00600324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Werkproces 3.5.2 Bereidt klimvaardigheidstoetsen voor en neemt ze af</w:t>
            </w:r>
          </w:p>
        </w:tc>
      </w:tr>
      <w:tr w:rsidR="00600324" w:rsidRPr="0036668A" w14:paraId="19CC04E1" w14:textId="77777777" w:rsidTr="00600324">
        <w:tc>
          <w:tcPr>
            <w:tcW w:w="2537" w:type="pct"/>
            <w:shd w:val="clear" w:color="auto" w:fill="E7E6E6" w:themeFill="background2"/>
          </w:tcPr>
          <w:p w14:paraId="0A45994F" w14:textId="77777777" w:rsidR="00600324" w:rsidRPr="0036668A" w:rsidRDefault="00600324" w:rsidP="0060032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2B171A9B" w14:textId="77777777" w:rsidR="00600324" w:rsidRPr="0036668A" w:rsidRDefault="00600324" w:rsidP="0060032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30647AE9" w14:textId="77777777" w:rsidR="00600324" w:rsidRPr="0036668A" w:rsidRDefault="00600324" w:rsidP="0060032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40BCE" w:rsidRPr="0036668A" w14:paraId="64D8DA37" w14:textId="77777777" w:rsidTr="00600324">
        <w:tc>
          <w:tcPr>
            <w:tcW w:w="2537" w:type="pct"/>
          </w:tcPr>
          <w:p w14:paraId="42E3E31C" w14:textId="77777777" w:rsidR="00D40BCE" w:rsidRPr="0036668A" w:rsidRDefault="00D40BCE" w:rsidP="00600324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Richt de situatie zodanig in dat toetsing mogelijk is. </w:t>
            </w:r>
          </w:p>
        </w:tc>
        <w:tc>
          <w:tcPr>
            <w:tcW w:w="204" w:type="pct"/>
          </w:tcPr>
          <w:p w14:paraId="3B8C8BEE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9E0EC60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</w:tr>
      <w:tr w:rsidR="00D40BCE" w:rsidRPr="0036668A" w14:paraId="523855A9" w14:textId="77777777" w:rsidTr="00600324">
        <w:tc>
          <w:tcPr>
            <w:tcW w:w="2537" w:type="pct"/>
          </w:tcPr>
          <w:p w14:paraId="6E386AC9" w14:textId="77777777" w:rsidR="00D40BCE" w:rsidRPr="0036668A" w:rsidRDefault="00D40BCE" w:rsidP="00600324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Observeert de klimmer aan de hand van de criteria. </w:t>
            </w:r>
          </w:p>
        </w:tc>
        <w:tc>
          <w:tcPr>
            <w:tcW w:w="204" w:type="pct"/>
          </w:tcPr>
          <w:p w14:paraId="05659610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53A8CCD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</w:tr>
      <w:tr w:rsidR="00D40BCE" w:rsidRPr="0036668A" w14:paraId="6213C59C" w14:textId="77777777" w:rsidTr="00600324">
        <w:tc>
          <w:tcPr>
            <w:tcW w:w="2537" w:type="pct"/>
          </w:tcPr>
          <w:p w14:paraId="563B0F48" w14:textId="77777777" w:rsidR="00D40BCE" w:rsidRPr="0036668A" w:rsidRDefault="00D40BCE" w:rsidP="00600324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Neemt</w:t>
            </w:r>
            <w:r w:rsidR="007C7A44" w:rsidRPr="00BB551A">
              <w:rPr>
                <w:sz w:val="20"/>
                <w:szCs w:val="20"/>
              </w:rPr>
              <w:t xml:space="preserve"> </w:t>
            </w:r>
            <w:r w:rsidRPr="00BB551A">
              <w:rPr>
                <w:sz w:val="20"/>
                <w:szCs w:val="20"/>
              </w:rPr>
              <w:t>gewogen besluit over de uitslag van de klimvaardigheidstoets aan de hand van de beoordeelde criteria. </w:t>
            </w:r>
          </w:p>
        </w:tc>
        <w:tc>
          <w:tcPr>
            <w:tcW w:w="204" w:type="pct"/>
          </w:tcPr>
          <w:p w14:paraId="32C623A9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652D073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</w:tr>
      <w:tr w:rsidR="00D40BCE" w:rsidRPr="0036668A" w14:paraId="01A0F1BC" w14:textId="77777777" w:rsidTr="00600324">
        <w:tc>
          <w:tcPr>
            <w:tcW w:w="2537" w:type="pct"/>
          </w:tcPr>
          <w:p w14:paraId="2B90D900" w14:textId="77777777" w:rsidR="00D40BCE" w:rsidRPr="0036668A" w:rsidRDefault="00D40BCE" w:rsidP="00600324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Bespreekt de uitslag van de klimvaardigheidstoets met de klimmer. </w:t>
            </w:r>
          </w:p>
        </w:tc>
        <w:tc>
          <w:tcPr>
            <w:tcW w:w="204" w:type="pct"/>
          </w:tcPr>
          <w:p w14:paraId="6EE19AFB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003820C" w14:textId="77777777" w:rsidR="00D40BCE" w:rsidRPr="0036668A" w:rsidRDefault="00D40BCE" w:rsidP="00600324">
            <w:pPr>
              <w:rPr>
                <w:sz w:val="20"/>
                <w:szCs w:val="20"/>
              </w:rPr>
            </w:pPr>
          </w:p>
        </w:tc>
      </w:tr>
      <w:tr w:rsidR="00600324" w:rsidRPr="0036668A" w14:paraId="264E0E7B" w14:textId="77777777">
        <w:tc>
          <w:tcPr>
            <w:tcW w:w="2537" w:type="pct"/>
            <w:shd w:val="clear" w:color="auto" w:fill="E7E6E6" w:themeFill="background2"/>
          </w:tcPr>
          <w:p w14:paraId="166677F1" w14:textId="77777777" w:rsidR="00600324" w:rsidRPr="0036668A" w:rsidRDefault="00600324" w:rsidP="0060032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lastRenderedPageBreak/>
              <w:t>De resultaten van dit werkproces zijn: </w:t>
            </w:r>
          </w:p>
          <w:p w14:paraId="74140655" w14:textId="77777777" w:rsidR="00D40BCE" w:rsidRPr="00BB551A" w:rsidRDefault="00D40BCE" w:rsidP="00D40BC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situatie is gereed voor de klimvaardigheidstoets. </w:t>
            </w:r>
          </w:p>
          <w:p w14:paraId="3F43CF8C" w14:textId="77777777" w:rsidR="00600324" w:rsidRPr="0036668A" w:rsidRDefault="00D40BCE" w:rsidP="00D40BC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 klimmer is op hoogte van de eigen voortgang.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277DF5DE" w14:textId="77777777" w:rsidR="00600324" w:rsidRPr="0036668A" w:rsidRDefault="002C28A3" w:rsidP="002C28A3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6400A7">
              <w:rPr>
                <w:b/>
                <w:bCs/>
                <w:sz w:val="20"/>
                <w:szCs w:val="20"/>
              </w:rPr>
              <w:t xml:space="preserve">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</w:t>
            </w:r>
            <w:r w:rsidR="006400A7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718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0A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00324"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81390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0A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00324"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B8E4D71" w14:textId="77777777" w:rsidR="0038490F" w:rsidRPr="0036668A" w:rsidRDefault="0038490F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38490F" w:rsidRPr="0036668A" w14:paraId="01A96305" w14:textId="77777777">
        <w:tc>
          <w:tcPr>
            <w:tcW w:w="5000" w:type="pct"/>
            <w:gridSpan w:val="3"/>
            <w:shd w:val="clear" w:color="auto" w:fill="70AD47" w:themeFill="accent6"/>
          </w:tcPr>
          <w:p w14:paraId="3D3DA9D7" w14:textId="77777777" w:rsidR="0038490F" w:rsidRPr="0036668A" w:rsidRDefault="0038490F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="00D40BCE" w:rsidRPr="00BB551A">
              <w:rPr>
                <w:b/>
                <w:bCs/>
                <w:sz w:val="20"/>
                <w:szCs w:val="20"/>
              </w:rPr>
              <w:t>Werkproces 3.5.3 Evalueert de afname van de vaardigheidstoetsen en reflecteert op eigen handelen</w:t>
            </w:r>
            <w:r w:rsidR="00D40BCE" w:rsidRPr="00BB551A">
              <w:rPr>
                <w:sz w:val="20"/>
                <w:szCs w:val="20"/>
              </w:rPr>
              <w:t> </w:t>
            </w:r>
          </w:p>
        </w:tc>
      </w:tr>
      <w:tr w:rsidR="0038490F" w:rsidRPr="0036668A" w14:paraId="5061CC54" w14:textId="77777777" w:rsidTr="00D40BCE">
        <w:tc>
          <w:tcPr>
            <w:tcW w:w="2537" w:type="pct"/>
            <w:shd w:val="clear" w:color="auto" w:fill="E7E6E6" w:themeFill="background2"/>
          </w:tcPr>
          <w:p w14:paraId="5A4855FC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241793F8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379453DB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40BCE" w:rsidRPr="0036668A" w14:paraId="1D677A2A" w14:textId="77777777">
        <w:tc>
          <w:tcPr>
            <w:tcW w:w="2537" w:type="pct"/>
            <w:vAlign w:val="bottom"/>
          </w:tcPr>
          <w:p w14:paraId="52E88F33" w14:textId="77777777" w:rsidR="00D40BCE" w:rsidRPr="00BB551A" w:rsidRDefault="00D40BCE" w:rsidP="00D40BCE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Analyseert de resultaten van de klimvaardigheidstoets en neemt op basis hiervan adequate maatregelen. </w:t>
            </w:r>
          </w:p>
          <w:p w14:paraId="3ECA8BD1" w14:textId="77777777" w:rsidR="00D40BCE" w:rsidRPr="0036668A" w:rsidRDefault="00D40BCE" w:rsidP="00D40BCE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In het portfolio is opgenomen hoe de kandidaat een volgende cursus zou aanpassen op basis van de resultaten van de toets.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14:paraId="7B62A72A" w14:textId="77777777" w:rsidR="00D40BCE" w:rsidRPr="0036668A" w:rsidRDefault="00D40BCE" w:rsidP="00D40BCE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2B3F916" w14:textId="77777777" w:rsidR="00D40BCE" w:rsidRPr="0036668A" w:rsidRDefault="00D40BCE" w:rsidP="00D40BCE">
            <w:pPr>
              <w:rPr>
                <w:sz w:val="20"/>
                <w:szCs w:val="20"/>
              </w:rPr>
            </w:pPr>
          </w:p>
        </w:tc>
      </w:tr>
      <w:tr w:rsidR="00D40BCE" w:rsidRPr="0036668A" w14:paraId="2F96C4FD" w14:textId="77777777">
        <w:tc>
          <w:tcPr>
            <w:tcW w:w="2537" w:type="pct"/>
            <w:vAlign w:val="center"/>
          </w:tcPr>
          <w:p w14:paraId="25C66770" w14:textId="77777777" w:rsidR="00D40BCE" w:rsidRPr="00BB551A" w:rsidRDefault="00D40BCE" w:rsidP="00D40BCE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Reflecteert op eigen handelen. </w:t>
            </w:r>
          </w:p>
          <w:p w14:paraId="477B06C8" w14:textId="77777777" w:rsidR="00D40BCE" w:rsidRPr="0036668A" w:rsidRDefault="00D40BCE" w:rsidP="00D40BCE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Reflectie gericht op de afname van de klimvaardigheidstoets</w:t>
            </w:r>
          </w:p>
        </w:tc>
        <w:tc>
          <w:tcPr>
            <w:tcW w:w="204" w:type="pct"/>
          </w:tcPr>
          <w:p w14:paraId="55C0115A" w14:textId="77777777" w:rsidR="00D40BCE" w:rsidRPr="0036668A" w:rsidRDefault="00D40BCE" w:rsidP="00D40BCE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4669CB6" w14:textId="77777777" w:rsidR="00D40BCE" w:rsidRPr="0036668A" w:rsidRDefault="00D40BCE" w:rsidP="00D40BCE">
            <w:pPr>
              <w:rPr>
                <w:sz w:val="20"/>
                <w:szCs w:val="20"/>
              </w:rPr>
            </w:pPr>
          </w:p>
        </w:tc>
      </w:tr>
      <w:tr w:rsidR="0038490F" w:rsidRPr="0036668A" w14:paraId="414C7E92" w14:textId="77777777">
        <w:tc>
          <w:tcPr>
            <w:tcW w:w="2537" w:type="pct"/>
            <w:shd w:val="clear" w:color="auto" w:fill="E7E6E6" w:themeFill="background2"/>
          </w:tcPr>
          <w:p w14:paraId="460FF3B4" w14:textId="77777777" w:rsidR="0038490F" w:rsidRPr="0036668A" w:rsidRDefault="0038490F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6D051967" w14:textId="77777777" w:rsidR="00D40BCE" w:rsidRPr="00BB551A" w:rsidRDefault="00D40BCE" w:rsidP="00D40BC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evaluatie levert input op voor het vervolg. </w:t>
            </w:r>
          </w:p>
          <w:p w14:paraId="77AC7C86" w14:textId="77777777" w:rsidR="0038490F" w:rsidRPr="0036668A" w:rsidRDefault="00D40BCE" w:rsidP="00D40BC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afnemen van klimvaardigheidstoetsen.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2F32277A" w14:textId="77777777" w:rsidR="002C28A3" w:rsidRPr="0036668A" w:rsidRDefault="002C28A3" w:rsidP="002C28A3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7A52F9">
              <w:rPr>
                <w:b/>
                <w:bCs/>
                <w:sz w:val="20"/>
                <w:szCs w:val="20"/>
              </w:rPr>
              <w:t xml:space="preserve">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48816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0A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68582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0A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  <w:p w14:paraId="32214478" w14:textId="77777777" w:rsidR="0038490F" w:rsidRPr="0036668A" w:rsidRDefault="003849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EA06BC0" w14:textId="77777777" w:rsidR="0038490F" w:rsidRPr="0036668A" w:rsidRDefault="0038490F">
      <w:pPr>
        <w:rPr>
          <w:sz w:val="20"/>
          <w:szCs w:val="20"/>
        </w:rPr>
      </w:pPr>
    </w:p>
    <w:sectPr w:rsidR="0038490F" w:rsidRPr="0036668A" w:rsidSect="0038490F">
      <w:footerReference w:type="default" r:id="rId15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6A272" w14:textId="77777777" w:rsidR="004234C9" w:rsidRDefault="004234C9" w:rsidP="00D40BCE">
      <w:pPr>
        <w:spacing w:line="240" w:lineRule="auto"/>
      </w:pPr>
      <w:r>
        <w:separator/>
      </w:r>
    </w:p>
  </w:endnote>
  <w:endnote w:type="continuationSeparator" w:id="0">
    <w:p w14:paraId="234B0337" w14:textId="77777777" w:rsidR="004234C9" w:rsidRDefault="004234C9" w:rsidP="00D40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Content>
      <w:p w14:paraId="772B9EA0" w14:textId="77777777" w:rsidR="00906BFB" w:rsidRDefault="004437EE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3360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3120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F714BCC" w14:textId="4F50F737" w:rsidR="00906BFB" w:rsidRDefault="002D2341">
    <w:pPr>
      <w:pStyle w:val="Voettekst"/>
    </w:pPr>
    <w:r>
      <w:t>Voorblad</w:t>
    </w:r>
    <w:r w:rsidR="006F582F" w:rsidRPr="006F582F">
      <w:t xml:space="preserve"> </w:t>
    </w:r>
    <w:r w:rsidR="006F582F">
      <w:t xml:space="preserve">PVB </w:t>
    </w:r>
    <w:r w:rsidR="004416E2">
      <w:t xml:space="preserve">SKI3 </w:t>
    </w:r>
    <w:r w:rsidR="007C19E3">
      <w:t>OVS</w:t>
    </w:r>
    <w:r w:rsidR="006F582F">
      <w:t xml:space="preserve"> 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 w:rsidRPr="00730B22">
      <w:rPr>
        <w:color w:val="auto"/>
        <w:sz w:val="18"/>
        <w:szCs w:val="18"/>
      </w:rPr>
      <w:t xml:space="preserve">Pagina </w:t>
    </w:r>
    <w:r w:rsidR="006F582F" w:rsidRPr="00730B22">
      <w:rPr>
        <w:color w:val="auto"/>
        <w:sz w:val="18"/>
        <w:szCs w:val="18"/>
      </w:rPr>
      <w:fldChar w:fldCharType="begin"/>
    </w:r>
    <w:r w:rsidR="006F582F" w:rsidRPr="00730B22">
      <w:rPr>
        <w:color w:val="auto"/>
        <w:sz w:val="18"/>
        <w:szCs w:val="18"/>
      </w:rPr>
      <w:instrText xml:space="preserve"> PAGE </w:instrText>
    </w:r>
    <w:r w:rsidR="006F582F" w:rsidRPr="00730B22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="006F582F" w:rsidRPr="00730B22">
      <w:rPr>
        <w:color w:val="auto"/>
        <w:sz w:val="18"/>
        <w:szCs w:val="18"/>
      </w:rPr>
      <w:fldChar w:fldCharType="end"/>
    </w:r>
    <w:r w:rsidR="006F582F" w:rsidRPr="00730B22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4186348"/>
      <w:docPartObj>
        <w:docPartGallery w:val="Page Numbers (Bottom of Page)"/>
        <w:docPartUnique/>
      </w:docPartObj>
    </w:sdtPr>
    <w:sdtContent>
      <w:p w14:paraId="78B85514" w14:textId="77777777" w:rsidR="002D2341" w:rsidRDefault="006F2A38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4384" behindDoc="0" locked="0" layoutInCell="1" allowOverlap="1" wp14:anchorId="21EA9E8C" wp14:editId="3DF4FC65">
              <wp:simplePos x="0" y="0"/>
              <wp:positionH relativeFrom="column">
                <wp:posOffset>3133725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42437219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5408" behindDoc="0" locked="0" layoutInCell="1" allowOverlap="1" wp14:anchorId="34AC0360" wp14:editId="7A83774B">
              <wp:simplePos x="0" y="0"/>
              <wp:positionH relativeFrom="column">
                <wp:posOffset>4873625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81517311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2A4E21E" w14:textId="77777777" w:rsidR="002D2341" w:rsidRDefault="002D2341">
    <w:pPr>
      <w:pStyle w:val="Voettekst"/>
    </w:pPr>
    <w:r w:rsidRPr="004416E2">
      <w:t>3.1 Geven van lessen</w:t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rPr>
        <w:color w:val="auto"/>
        <w:sz w:val="18"/>
        <w:szCs w:val="18"/>
      </w:rPr>
      <w:t xml:space="preserve">Pagina </w:t>
    </w:r>
    <w:r w:rsidR="006F2A38" w:rsidRPr="004416E2">
      <w:rPr>
        <w:color w:val="auto"/>
        <w:sz w:val="18"/>
        <w:szCs w:val="18"/>
      </w:rPr>
      <w:fldChar w:fldCharType="begin"/>
    </w:r>
    <w:r w:rsidR="006F2A38" w:rsidRPr="004416E2">
      <w:rPr>
        <w:color w:val="auto"/>
        <w:sz w:val="18"/>
        <w:szCs w:val="18"/>
      </w:rPr>
      <w:instrText xml:space="preserve"> PAGE </w:instrText>
    </w:r>
    <w:r w:rsidR="006F2A38" w:rsidRPr="004416E2">
      <w:rPr>
        <w:color w:val="auto"/>
        <w:sz w:val="18"/>
        <w:szCs w:val="18"/>
      </w:rPr>
      <w:fldChar w:fldCharType="separate"/>
    </w:r>
    <w:r w:rsidR="006F2A38" w:rsidRPr="004416E2">
      <w:rPr>
        <w:color w:val="auto"/>
        <w:sz w:val="18"/>
        <w:szCs w:val="18"/>
      </w:rPr>
      <w:t>2</w:t>
    </w:r>
    <w:r w:rsidR="006F2A38" w:rsidRPr="004416E2">
      <w:rPr>
        <w:color w:val="auto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3389080"/>
      <w:docPartObj>
        <w:docPartGallery w:val="Page Numbers (Bottom of Page)"/>
        <w:docPartUnique/>
      </w:docPartObj>
    </w:sdtPr>
    <w:sdtContent>
      <w:p w14:paraId="3E995C8F" w14:textId="77777777" w:rsidR="00906BFB" w:rsidRDefault="006F2A38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7456" behindDoc="0" locked="0" layoutInCell="1" allowOverlap="1" wp14:anchorId="1984B3AD" wp14:editId="6D3D98AB">
              <wp:simplePos x="0" y="0"/>
              <wp:positionH relativeFrom="column">
                <wp:posOffset>5102225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67089606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6432" behindDoc="0" locked="0" layoutInCell="1" allowOverlap="1" wp14:anchorId="072F70F7" wp14:editId="6F16DC5E">
              <wp:simplePos x="0" y="0"/>
              <wp:positionH relativeFrom="column">
                <wp:posOffset>3362325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367722635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C80AC4C" w14:textId="77777777" w:rsidR="00906BFB" w:rsidRDefault="00906BFB">
    <w:pPr>
      <w:pStyle w:val="Voettekst"/>
    </w:pPr>
    <w:r w:rsidRPr="004416E2">
      <w:t>3.4 Aansturen van assisterend sportkader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 w:rsidRPr="00730B22">
      <w:rPr>
        <w:color w:val="auto"/>
        <w:sz w:val="18"/>
        <w:szCs w:val="18"/>
      </w:rPr>
      <w:t xml:space="preserve">Pagina </w:t>
    </w:r>
    <w:r w:rsidR="006F2A38" w:rsidRPr="00730B22">
      <w:rPr>
        <w:color w:val="auto"/>
        <w:sz w:val="18"/>
        <w:szCs w:val="18"/>
      </w:rPr>
      <w:fldChar w:fldCharType="begin"/>
    </w:r>
    <w:r w:rsidR="006F2A38" w:rsidRPr="00730B22">
      <w:rPr>
        <w:color w:val="auto"/>
        <w:sz w:val="18"/>
        <w:szCs w:val="18"/>
      </w:rPr>
      <w:instrText xml:space="preserve"> PAGE </w:instrText>
    </w:r>
    <w:r w:rsidR="006F2A38" w:rsidRPr="00730B22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7</w:t>
    </w:r>
    <w:r w:rsidR="006F2A38" w:rsidRPr="00730B22">
      <w:rPr>
        <w:color w:val="auto"/>
        <w:sz w:val="18"/>
        <w:szCs w:val="18"/>
      </w:rPr>
      <w:fldChar w:fldCharType="end"/>
    </w:r>
    <w:r w:rsidR="006F2A38" w:rsidRPr="00730B22">
      <w:rPr>
        <w:color w:val="auto"/>
        <w:sz w:val="18"/>
        <w:szCs w:val="18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236921"/>
      <w:docPartObj>
        <w:docPartGallery w:val="Page Numbers (Bottom of Page)"/>
        <w:docPartUnique/>
      </w:docPartObj>
    </w:sdtPr>
    <w:sdtContent>
      <w:p w14:paraId="3DD27B69" w14:textId="77777777" w:rsidR="00906BFB" w:rsidRPr="004416E2" w:rsidRDefault="006F2A38">
        <w:pPr>
          <w:pStyle w:val="Voettekst"/>
          <w:jc w:val="right"/>
        </w:pPr>
        <w:r w:rsidRPr="004416E2"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9504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416E2"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8480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ED53A45" w14:textId="77777777" w:rsidR="00906BFB" w:rsidRDefault="00906BFB" w:rsidP="006F2A38">
    <w:pPr>
      <w:pStyle w:val="Voettekst"/>
      <w:tabs>
        <w:tab w:val="clear" w:pos="4536"/>
        <w:tab w:val="clear" w:pos="9072"/>
        <w:tab w:val="left" w:pos="4950"/>
      </w:tabs>
    </w:pPr>
    <w:r w:rsidRPr="004416E2">
      <w:t>3.</w:t>
    </w:r>
    <w:r w:rsidR="00203621" w:rsidRPr="004416E2">
      <w:t>5</w:t>
    </w:r>
    <w:r w:rsidRPr="004416E2">
      <w:t xml:space="preserve"> Afnemen van klimvaardigheidstoetsen</w:t>
    </w:r>
    <w:r w:rsidR="006F2A38" w:rsidRPr="004416E2">
      <w:t xml:space="preserve"> </w:t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6F2A38" w:rsidRPr="004416E2">
      <w:tab/>
    </w:r>
    <w:r w:rsidR="001D4CC0" w:rsidRPr="004416E2">
      <w:t xml:space="preserve">        </w:t>
    </w:r>
    <w:r w:rsidR="006F2A38" w:rsidRPr="004416E2">
      <w:rPr>
        <w:color w:val="auto"/>
        <w:sz w:val="18"/>
        <w:szCs w:val="18"/>
      </w:rPr>
      <w:t xml:space="preserve">Pagina </w:t>
    </w:r>
    <w:r w:rsidR="006F2A38" w:rsidRPr="004416E2">
      <w:rPr>
        <w:color w:val="auto"/>
        <w:sz w:val="18"/>
        <w:szCs w:val="18"/>
      </w:rPr>
      <w:fldChar w:fldCharType="begin"/>
    </w:r>
    <w:r w:rsidR="006F2A38" w:rsidRPr="004416E2">
      <w:rPr>
        <w:color w:val="auto"/>
        <w:sz w:val="18"/>
        <w:szCs w:val="18"/>
      </w:rPr>
      <w:instrText xml:space="preserve"> PAGE </w:instrText>
    </w:r>
    <w:r w:rsidR="006F2A38" w:rsidRPr="004416E2">
      <w:rPr>
        <w:color w:val="auto"/>
        <w:sz w:val="18"/>
        <w:szCs w:val="18"/>
      </w:rPr>
      <w:fldChar w:fldCharType="separate"/>
    </w:r>
    <w:r w:rsidR="006F2A38" w:rsidRPr="004416E2">
      <w:rPr>
        <w:color w:val="auto"/>
        <w:sz w:val="18"/>
        <w:szCs w:val="18"/>
      </w:rPr>
      <w:t>9</w:t>
    </w:r>
    <w:r w:rsidR="006F2A38" w:rsidRPr="004416E2">
      <w:rPr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B76DD" w14:textId="77777777" w:rsidR="004234C9" w:rsidRDefault="004234C9" w:rsidP="00D40BCE">
      <w:pPr>
        <w:spacing w:line="240" w:lineRule="auto"/>
      </w:pPr>
      <w:r>
        <w:separator/>
      </w:r>
    </w:p>
  </w:footnote>
  <w:footnote w:type="continuationSeparator" w:id="0">
    <w:p w14:paraId="218E6190" w14:textId="77777777" w:rsidR="004234C9" w:rsidRDefault="004234C9" w:rsidP="00D40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8E44" w14:textId="77777777" w:rsidR="00327610" w:rsidRDefault="00DA6EB4">
    <w:pPr>
      <w:pStyle w:val="Koptekst"/>
    </w:pPr>
    <w:r w:rsidRPr="000212DB"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ascii="DINPro-Regular" w:eastAsiaTheme="minorHAnsi" w:hAnsi="DINPro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778064">
    <w:abstractNumId w:val="20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7"/>
  </w:num>
  <w:num w:numId="5" w16cid:durableId="1531337648">
    <w:abstractNumId w:val="11"/>
  </w:num>
  <w:num w:numId="6" w16cid:durableId="1758479361">
    <w:abstractNumId w:val="15"/>
  </w:num>
  <w:num w:numId="7" w16cid:durableId="214046392">
    <w:abstractNumId w:val="24"/>
  </w:num>
  <w:num w:numId="8" w16cid:durableId="783379711">
    <w:abstractNumId w:val="22"/>
  </w:num>
  <w:num w:numId="9" w16cid:durableId="95641850">
    <w:abstractNumId w:val="19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5"/>
  </w:num>
  <w:num w:numId="17" w16cid:durableId="798108773">
    <w:abstractNumId w:val="14"/>
  </w:num>
  <w:num w:numId="18" w16cid:durableId="755515498">
    <w:abstractNumId w:val="23"/>
  </w:num>
  <w:num w:numId="19" w16cid:durableId="234895894">
    <w:abstractNumId w:val="3"/>
  </w:num>
  <w:num w:numId="20" w16cid:durableId="941061797">
    <w:abstractNumId w:val="16"/>
  </w:num>
  <w:num w:numId="21" w16cid:durableId="872501780">
    <w:abstractNumId w:val="21"/>
  </w:num>
  <w:num w:numId="22" w16cid:durableId="911155306">
    <w:abstractNumId w:val="18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E2"/>
    <w:rsid w:val="0000222A"/>
    <w:rsid w:val="00013CB4"/>
    <w:rsid w:val="00014FFB"/>
    <w:rsid w:val="00026E25"/>
    <w:rsid w:val="00036B0B"/>
    <w:rsid w:val="00055E17"/>
    <w:rsid w:val="000855AE"/>
    <w:rsid w:val="00090D5C"/>
    <w:rsid w:val="000B25B7"/>
    <w:rsid w:val="000B321A"/>
    <w:rsid w:val="000B6D6E"/>
    <w:rsid w:val="000E27A0"/>
    <w:rsid w:val="00102BB7"/>
    <w:rsid w:val="0013142C"/>
    <w:rsid w:val="00147283"/>
    <w:rsid w:val="00152574"/>
    <w:rsid w:val="00155F89"/>
    <w:rsid w:val="00163000"/>
    <w:rsid w:val="001742D9"/>
    <w:rsid w:val="001759ED"/>
    <w:rsid w:val="001B68E4"/>
    <w:rsid w:val="001B7D5C"/>
    <w:rsid w:val="001D293C"/>
    <w:rsid w:val="001D2F2C"/>
    <w:rsid w:val="001D4CC0"/>
    <w:rsid w:val="001D63A3"/>
    <w:rsid w:val="00203621"/>
    <w:rsid w:val="002507D5"/>
    <w:rsid w:val="00260C24"/>
    <w:rsid w:val="00265720"/>
    <w:rsid w:val="002972CA"/>
    <w:rsid w:val="002B0889"/>
    <w:rsid w:val="002C28A3"/>
    <w:rsid w:val="002D2341"/>
    <w:rsid w:val="002D351A"/>
    <w:rsid w:val="002F5CF7"/>
    <w:rsid w:val="002F64DC"/>
    <w:rsid w:val="003063D9"/>
    <w:rsid w:val="00314B50"/>
    <w:rsid w:val="00327610"/>
    <w:rsid w:val="00333F04"/>
    <w:rsid w:val="0034284D"/>
    <w:rsid w:val="00343DD8"/>
    <w:rsid w:val="00344C12"/>
    <w:rsid w:val="003626E4"/>
    <w:rsid w:val="0036668A"/>
    <w:rsid w:val="003814C1"/>
    <w:rsid w:val="0038490F"/>
    <w:rsid w:val="003C369E"/>
    <w:rsid w:val="003D09D9"/>
    <w:rsid w:val="004163C6"/>
    <w:rsid w:val="004234C9"/>
    <w:rsid w:val="00423C1A"/>
    <w:rsid w:val="004416E2"/>
    <w:rsid w:val="004437EE"/>
    <w:rsid w:val="004468E3"/>
    <w:rsid w:val="004B5D49"/>
    <w:rsid w:val="004C0C8D"/>
    <w:rsid w:val="004E0BF2"/>
    <w:rsid w:val="00520159"/>
    <w:rsid w:val="0054008F"/>
    <w:rsid w:val="0054640A"/>
    <w:rsid w:val="00555B95"/>
    <w:rsid w:val="00557BAA"/>
    <w:rsid w:val="00557CFD"/>
    <w:rsid w:val="00571A25"/>
    <w:rsid w:val="0057335E"/>
    <w:rsid w:val="00585532"/>
    <w:rsid w:val="005B27B7"/>
    <w:rsid w:val="005D6C7E"/>
    <w:rsid w:val="00600324"/>
    <w:rsid w:val="00630BE4"/>
    <w:rsid w:val="006400A7"/>
    <w:rsid w:val="006534CB"/>
    <w:rsid w:val="006546FA"/>
    <w:rsid w:val="00683E81"/>
    <w:rsid w:val="006928B2"/>
    <w:rsid w:val="006960CE"/>
    <w:rsid w:val="006A12E4"/>
    <w:rsid w:val="006A1CCB"/>
    <w:rsid w:val="006B1711"/>
    <w:rsid w:val="006B49B2"/>
    <w:rsid w:val="006D333E"/>
    <w:rsid w:val="006D489A"/>
    <w:rsid w:val="006E2FCC"/>
    <w:rsid w:val="006E49F2"/>
    <w:rsid w:val="006F2A38"/>
    <w:rsid w:val="006F582F"/>
    <w:rsid w:val="007063B9"/>
    <w:rsid w:val="00753687"/>
    <w:rsid w:val="007610A2"/>
    <w:rsid w:val="00785715"/>
    <w:rsid w:val="007961FE"/>
    <w:rsid w:val="007A05BA"/>
    <w:rsid w:val="007A31A1"/>
    <w:rsid w:val="007A52F9"/>
    <w:rsid w:val="007B647F"/>
    <w:rsid w:val="007C19E3"/>
    <w:rsid w:val="007C3324"/>
    <w:rsid w:val="007C6C7B"/>
    <w:rsid w:val="007C7A44"/>
    <w:rsid w:val="007F73DC"/>
    <w:rsid w:val="00800A57"/>
    <w:rsid w:val="008037AE"/>
    <w:rsid w:val="00804079"/>
    <w:rsid w:val="008049DB"/>
    <w:rsid w:val="008414A5"/>
    <w:rsid w:val="00861FEB"/>
    <w:rsid w:val="00867BCA"/>
    <w:rsid w:val="008772A9"/>
    <w:rsid w:val="00877670"/>
    <w:rsid w:val="008856ED"/>
    <w:rsid w:val="00895E10"/>
    <w:rsid w:val="00896AC3"/>
    <w:rsid w:val="008A084A"/>
    <w:rsid w:val="008C07DB"/>
    <w:rsid w:val="008F58FE"/>
    <w:rsid w:val="00902305"/>
    <w:rsid w:val="00904C36"/>
    <w:rsid w:val="00906BFB"/>
    <w:rsid w:val="0091621A"/>
    <w:rsid w:val="00932FC5"/>
    <w:rsid w:val="00962CA2"/>
    <w:rsid w:val="00972816"/>
    <w:rsid w:val="00991289"/>
    <w:rsid w:val="009943EE"/>
    <w:rsid w:val="00996859"/>
    <w:rsid w:val="009B468B"/>
    <w:rsid w:val="009D0680"/>
    <w:rsid w:val="00A1437D"/>
    <w:rsid w:val="00A24FF6"/>
    <w:rsid w:val="00A47CC0"/>
    <w:rsid w:val="00A64480"/>
    <w:rsid w:val="00A72543"/>
    <w:rsid w:val="00A73CC6"/>
    <w:rsid w:val="00A833E8"/>
    <w:rsid w:val="00A94660"/>
    <w:rsid w:val="00A96D89"/>
    <w:rsid w:val="00AD3035"/>
    <w:rsid w:val="00AF4C86"/>
    <w:rsid w:val="00AF71F4"/>
    <w:rsid w:val="00B04617"/>
    <w:rsid w:val="00B0582B"/>
    <w:rsid w:val="00C00F1E"/>
    <w:rsid w:val="00C068CE"/>
    <w:rsid w:val="00C148E3"/>
    <w:rsid w:val="00C41800"/>
    <w:rsid w:val="00C92D1C"/>
    <w:rsid w:val="00CA0EF5"/>
    <w:rsid w:val="00CB7BC2"/>
    <w:rsid w:val="00CC3E62"/>
    <w:rsid w:val="00CD2164"/>
    <w:rsid w:val="00D1078B"/>
    <w:rsid w:val="00D12327"/>
    <w:rsid w:val="00D1295E"/>
    <w:rsid w:val="00D3505D"/>
    <w:rsid w:val="00D40BCE"/>
    <w:rsid w:val="00D60706"/>
    <w:rsid w:val="00DA2555"/>
    <w:rsid w:val="00DA6EB4"/>
    <w:rsid w:val="00DB1080"/>
    <w:rsid w:val="00DD5965"/>
    <w:rsid w:val="00DF1D19"/>
    <w:rsid w:val="00E000D0"/>
    <w:rsid w:val="00E04591"/>
    <w:rsid w:val="00E14A79"/>
    <w:rsid w:val="00E3267E"/>
    <w:rsid w:val="00E32754"/>
    <w:rsid w:val="00E42284"/>
    <w:rsid w:val="00E55634"/>
    <w:rsid w:val="00E571A4"/>
    <w:rsid w:val="00E615FB"/>
    <w:rsid w:val="00E71C26"/>
    <w:rsid w:val="00E744EC"/>
    <w:rsid w:val="00E90F7E"/>
    <w:rsid w:val="00E93CE4"/>
    <w:rsid w:val="00E97CE1"/>
    <w:rsid w:val="00EB26EC"/>
    <w:rsid w:val="00ED2B46"/>
    <w:rsid w:val="00EF39D2"/>
    <w:rsid w:val="00EF6C5F"/>
    <w:rsid w:val="00F06599"/>
    <w:rsid w:val="00F0756D"/>
    <w:rsid w:val="00F077A6"/>
    <w:rsid w:val="00F30DAF"/>
    <w:rsid w:val="00F349BD"/>
    <w:rsid w:val="00F41BCD"/>
    <w:rsid w:val="00F75B48"/>
    <w:rsid w:val="00F8174C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7E983C4"/>
    <w:rsid w:val="09955743"/>
    <w:rsid w:val="18FD6245"/>
    <w:rsid w:val="25EE7D2E"/>
    <w:rsid w:val="357F9A32"/>
    <w:rsid w:val="3C68536C"/>
    <w:rsid w:val="3CD68441"/>
    <w:rsid w:val="3EE1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AB6BD"/>
  <w15:chartTrackingRefBased/>
  <w15:docId w15:val="{99B2E931-8944-447D-9704-EA384A98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KBVKop1">
    <w:name w:val="NKBV Kop 1"/>
    <w:basedOn w:val="Kop1"/>
    <w:autoRedefine/>
    <w:qFormat/>
    <w:rsid w:val="0036668A"/>
    <w:pPr>
      <w:keepNext w:val="0"/>
      <w:keepLines w:val="0"/>
      <w:framePr w:hSpace="141" w:wrap="around" w:vAnchor="page" w:hAnchor="margin" w:y="1597"/>
      <w:spacing w:before="0"/>
    </w:pPr>
    <w:rPr>
      <w:rFonts w:ascii="DINPro-Bold" w:eastAsia="Arial" w:hAnsi="DINPro-Bold" w:cs="Times New Roman"/>
      <w:b/>
      <w:bCs/>
      <w:color w:val="5BBF21"/>
      <w:sz w:val="36"/>
      <w:szCs w:val="36"/>
    </w:rPr>
  </w:style>
  <w:style w:type="character" w:customStyle="1" w:styleId="Kop1Char">
    <w:name w:val="Kop 1 Char"/>
    <w:basedOn w:val="Standaardalinea-lettertype"/>
    <w:link w:val="Kop1"/>
    <w:uiPriority w:val="9"/>
    <w:rsid w:val="00ED2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customStyle="1" w:styleId="Kop3Char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customStyle="1" w:styleId="StandaardNKBV">
    <w:name w:val="Standaard NKBV"/>
    <w:basedOn w:val="Standaard"/>
    <w:next w:val="Standaard"/>
    <w:link w:val="StandaardNKBVChar"/>
    <w:autoRedefine/>
    <w:qFormat/>
    <w:rsid w:val="00ED2B46"/>
  </w:style>
  <w:style w:type="character" w:customStyle="1" w:styleId="StandaardNKBVChar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customStyle="1" w:styleId="opsomming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customStyle="1" w:styleId="opsommingChar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customStyle="1" w:styleId="normaltextrun">
    <w:name w:val="normaltextrun"/>
    <w:basedOn w:val="Standaardalinea-lettertype"/>
    <w:rsid w:val="00D40BCE"/>
  </w:style>
  <w:style w:type="character" w:customStyle="1" w:styleId="eop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customXml/itemProps3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Beoordelingsformulier PVB Template v6</Template>
  <TotalTime>0</TotalTime>
  <Pages>10</Pages>
  <Words>1579</Words>
  <Characters>8690</Characters>
  <Application>Microsoft Office Word</Application>
  <DocSecurity>0</DocSecurity>
  <Lines>72</Lines>
  <Paragraphs>20</Paragraphs>
  <ScaleCrop>false</ScaleCrop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Venhorst</dc:creator>
  <cp:keywords/>
  <dc:description/>
  <cp:lastModifiedBy>Anouk Venhorst</cp:lastModifiedBy>
  <cp:revision>5</cp:revision>
  <dcterms:created xsi:type="dcterms:W3CDTF">2026-07-17T18:23:00Z</dcterms:created>
  <dcterms:modified xsi:type="dcterms:W3CDTF">2026-07-19T12:34:00Z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